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FE3E9" w14:textId="77777777" w:rsidR="00CB12A7" w:rsidRPr="008A7591" w:rsidRDefault="00CB12A7" w:rsidP="00CB12A7">
      <w:pPr>
        <w:pStyle w:val="Garamond13"/>
        <w:rPr>
          <w:sz w:val="20"/>
          <w:szCs w:val="20"/>
        </w:rPr>
      </w:pPr>
    </w:p>
    <w:p w14:paraId="390728D4" w14:textId="77777777" w:rsidR="00CB12A7" w:rsidRPr="008A7591" w:rsidRDefault="00CB12A7" w:rsidP="00CB12A7">
      <w:pPr>
        <w:pStyle w:val="Garamond13"/>
        <w:rPr>
          <w:sz w:val="20"/>
          <w:szCs w:val="20"/>
        </w:rPr>
      </w:pPr>
    </w:p>
    <w:p w14:paraId="62B615EB" w14:textId="77777777" w:rsidR="00CB12A7" w:rsidRPr="008A7591" w:rsidRDefault="00CB12A7" w:rsidP="00CB12A7">
      <w:pPr>
        <w:pStyle w:val="Garamond13"/>
        <w:rPr>
          <w:sz w:val="20"/>
          <w:szCs w:val="20"/>
        </w:rPr>
      </w:pPr>
    </w:p>
    <w:p w14:paraId="7E73CE74" w14:textId="77777777" w:rsidR="00CB12A7" w:rsidRPr="00CB12A7" w:rsidRDefault="00CB12A7" w:rsidP="00CB12A7">
      <w:pPr>
        <w:pStyle w:val="Overskrift2"/>
        <w:jc w:val="center"/>
        <w:rPr>
          <w:sz w:val="56"/>
          <w:szCs w:val="56"/>
        </w:rPr>
      </w:pPr>
      <w:r w:rsidRPr="00CB12A7">
        <w:rPr>
          <w:sz w:val="56"/>
          <w:szCs w:val="56"/>
        </w:rPr>
        <w:t>DREJEBOG 2010 - 202</w:t>
      </w:r>
      <w:r w:rsidR="00D00478">
        <w:rPr>
          <w:sz w:val="56"/>
          <w:szCs w:val="56"/>
        </w:rPr>
        <w:t>5</w:t>
      </w:r>
    </w:p>
    <w:p w14:paraId="3BC44289" w14:textId="77777777" w:rsidR="00CB12A7" w:rsidRPr="00CB12A7" w:rsidRDefault="00CB12A7" w:rsidP="00CB12A7">
      <w:pPr>
        <w:pStyle w:val="Garamond13"/>
        <w:jc w:val="center"/>
        <w:rPr>
          <w:sz w:val="16"/>
          <w:szCs w:val="16"/>
        </w:rPr>
      </w:pPr>
    </w:p>
    <w:p w14:paraId="73394820" w14:textId="77777777" w:rsidR="00B63C5C" w:rsidRPr="00B63C5C" w:rsidRDefault="00B63C5C" w:rsidP="00CB12A7">
      <w:pPr>
        <w:pStyle w:val="Garamond4"/>
        <w:jc w:val="center"/>
      </w:pPr>
    </w:p>
    <w:p w14:paraId="7790E2F7" w14:textId="77777777" w:rsidR="0044792D" w:rsidRDefault="00D54BB8" w:rsidP="00CB12A7">
      <w:pPr>
        <w:pStyle w:val="Garamond13"/>
        <w:jc w:val="center"/>
      </w:pPr>
      <w:r>
        <w:rPr>
          <w:noProof/>
          <w:lang w:val="en-US"/>
        </w:rPr>
        <w:drawing>
          <wp:inline distT="0" distB="0" distL="0" distR="0" wp14:anchorId="3137777C" wp14:editId="37EF9C06">
            <wp:extent cx="5403144" cy="5403144"/>
            <wp:effectExtent l="0" t="0" r="7620" b="7620"/>
            <wp:docPr id="1" name="Billede 1" descr="Tegnestuen:Users:larsjorgenjakobsen:⚫ Arkiv:⚫ 3 Familien:1A Jørgen 1945-65+:02 Pasbilleder Selvportræter:1977 2010 skizof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gnestuen:Users:larsjorgenjakobsen:⚫ Arkiv:⚫ 3 Familien:1A Jørgen 1945-65+:02 Pasbilleder Selvportræter:1977 2010 skizofr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5149" cy="5405149"/>
                    </a:xfrm>
                    <a:prstGeom prst="rect">
                      <a:avLst/>
                    </a:prstGeom>
                    <a:noFill/>
                    <a:ln>
                      <a:noFill/>
                    </a:ln>
                  </pic:spPr>
                </pic:pic>
              </a:graphicData>
            </a:graphic>
          </wp:inline>
        </w:drawing>
      </w:r>
    </w:p>
    <w:p w14:paraId="0C601AF0" w14:textId="77777777" w:rsidR="00D54BB8" w:rsidRPr="003076CF" w:rsidRDefault="00D54BB8" w:rsidP="00CB12A7">
      <w:pPr>
        <w:pStyle w:val="Garamond4"/>
        <w:jc w:val="center"/>
      </w:pPr>
    </w:p>
    <w:p w14:paraId="5DF630BE" w14:textId="77777777" w:rsidR="00CB12A7" w:rsidRPr="008A7591" w:rsidRDefault="00CB12A7" w:rsidP="00CB12A7">
      <w:pPr>
        <w:pStyle w:val="Garamond13"/>
        <w:jc w:val="center"/>
        <w:rPr>
          <w:b/>
          <w:noProof/>
          <w:sz w:val="28"/>
          <w:szCs w:val="28"/>
        </w:rPr>
      </w:pPr>
    </w:p>
    <w:p w14:paraId="48B8D4C5" w14:textId="77777777" w:rsidR="00CB12A7" w:rsidRPr="00CB12A7" w:rsidRDefault="0046476A" w:rsidP="00CB12A7">
      <w:pPr>
        <w:pStyle w:val="Garamond13"/>
        <w:jc w:val="center"/>
        <w:rPr>
          <w:b/>
          <w:noProof/>
          <w:sz w:val="52"/>
          <w:szCs w:val="52"/>
        </w:rPr>
      </w:pPr>
      <w:r w:rsidRPr="00CB12A7">
        <w:rPr>
          <w:b/>
          <w:noProof/>
          <w:sz w:val="52"/>
          <w:szCs w:val="52"/>
        </w:rPr>
        <w:t>LARS JØRGENS</w:t>
      </w:r>
    </w:p>
    <w:p w14:paraId="75C76B0C" w14:textId="77777777" w:rsidR="008A7591" w:rsidRDefault="0046476A" w:rsidP="008A7591">
      <w:pPr>
        <w:pStyle w:val="Garamond13"/>
        <w:jc w:val="center"/>
        <w:rPr>
          <w:b/>
          <w:noProof/>
          <w:sz w:val="52"/>
          <w:szCs w:val="52"/>
        </w:rPr>
      </w:pPr>
      <w:r w:rsidRPr="00CB12A7">
        <w:rPr>
          <w:b/>
          <w:noProof/>
          <w:sz w:val="52"/>
          <w:szCs w:val="52"/>
        </w:rPr>
        <w:t xml:space="preserve">SAMLEDE </w:t>
      </w:r>
      <w:r w:rsidR="008A7591">
        <w:rPr>
          <w:b/>
          <w:noProof/>
          <w:sz w:val="52"/>
          <w:szCs w:val="52"/>
        </w:rPr>
        <w:t>FORTÆLLINGER</w:t>
      </w:r>
    </w:p>
    <w:p w14:paraId="7E629142" w14:textId="77777777" w:rsidR="008A7591" w:rsidRDefault="008A7591" w:rsidP="008A7591">
      <w:pPr>
        <w:pStyle w:val="Garamond13"/>
        <w:jc w:val="center"/>
        <w:rPr>
          <w:b/>
          <w:noProof/>
          <w:sz w:val="52"/>
          <w:szCs w:val="52"/>
        </w:rPr>
      </w:pPr>
    </w:p>
    <w:p w14:paraId="266B9261" w14:textId="77777777" w:rsidR="00CB12A7" w:rsidRPr="008A7591" w:rsidRDefault="008A7591" w:rsidP="008A7591">
      <w:pPr>
        <w:pStyle w:val="Garamond13"/>
        <w:jc w:val="center"/>
        <w:rPr>
          <w:b/>
          <w:noProof/>
          <w:sz w:val="36"/>
          <w:szCs w:val="36"/>
        </w:rPr>
      </w:pPr>
      <w:r w:rsidRPr="008A7591">
        <w:rPr>
          <w:b/>
          <w:noProof/>
          <w:sz w:val="36"/>
          <w:szCs w:val="36"/>
        </w:rPr>
        <w:t xml:space="preserve">ERINDRINGER </w:t>
      </w:r>
      <w:r w:rsidR="008226C7" w:rsidRPr="008A7591">
        <w:rPr>
          <w:b/>
          <w:noProof/>
          <w:sz w:val="36"/>
          <w:szCs w:val="36"/>
        </w:rPr>
        <w:t xml:space="preserve">SLÆGT </w:t>
      </w:r>
      <w:r w:rsidRPr="008A7591">
        <w:rPr>
          <w:b/>
          <w:noProof/>
          <w:sz w:val="36"/>
          <w:szCs w:val="36"/>
        </w:rPr>
        <w:t>PASSIONER PROJEKTER ETC.</w:t>
      </w:r>
      <w:r w:rsidR="00CB12A7" w:rsidRPr="008A7591">
        <w:rPr>
          <w:b/>
          <w:sz w:val="36"/>
          <w:szCs w:val="36"/>
        </w:rPr>
        <w:br w:type="page"/>
      </w:r>
    </w:p>
    <w:p w14:paraId="07DB6164" w14:textId="77777777" w:rsidR="00EB3F28" w:rsidRPr="00CD3C19" w:rsidRDefault="0046476A" w:rsidP="00CD3C19">
      <w:pPr>
        <w:pStyle w:val="Overskrift3"/>
      </w:pPr>
      <w:r w:rsidRPr="00CD3C19">
        <w:lastRenderedPageBreak/>
        <w:t>INTRODUKTION</w:t>
      </w:r>
    </w:p>
    <w:p w14:paraId="0633FE1E" w14:textId="77777777" w:rsidR="003076CF" w:rsidRDefault="00752679" w:rsidP="00D54BB8">
      <w:pPr>
        <w:pStyle w:val="Garamond13"/>
      </w:pPr>
      <w:r>
        <w:t>Efter først en tid</w:t>
      </w:r>
      <w:r w:rsidR="000B237B">
        <w:t>,</w:t>
      </w:r>
      <w:r>
        <w:t xml:space="preserve"> som lille b</w:t>
      </w:r>
      <w:r w:rsidRPr="00752679">
        <w:t xml:space="preserve">ondedreng </w:t>
      </w:r>
      <w:r>
        <w:t>på</w:t>
      </w:r>
      <w:r w:rsidRPr="00752679">
        <w:t xml:space="preserve"> den jyske hede og </w:t>
      </w:r>
      <w:r>
        <w:t xml:space="preserve">så en tid som en stor  gadedreng på </w:t>
      </w:r>
      <w:r w:rsidRPr="00752679">
        <w:t xml:space="preserve">de </w:t>
      </w:r>
      <w:r w:rsidR="000B237B">
        <w:t>jyske</w:t>
      </w:r>
      <w:r w:rsidRPr="00752679">
        <w:t xml:space="preserve"> gadehjør</w:t>
      </w:r>
      <w:r>
        <w:t>ner</w:t>
      </w:r>
      <w:r w:rsidR="000B237B">
        <w:t>… da</w:t>
      </w:r>
      <w:r w:rsidRPr="00752679">
        <w:t xml:space="preserve"> </w:t>
      </w:r>
      <w:r>
        <w:t xml:space="preserve">vandrede </w:t>
      </w:r>
      <w:r w:rsidR="0011111F">
        <w:t>jeg</w:t>
      </w:r>
      <w:r>
        <w:t xml:space="preserve"> ud i</w:t>
      </w:r>
      <w:r w:rsidRPr="00752679">
        <w:t xml:space="preserve"> livet</w:t>
      </w:r>
      <w:r>
        <w:t xml:space="preserve"> som </w:t>
      </w:r>
      <w:r w:rsidRPr="00752679">
        <w:t xml:space="preserve">murer, arkitekt og projektmager </w:t>
      </w:r>
      <w:r>
        <w:t>både her og der</w:t>
      </w:r>
      <w:r w:rsidR="000B237B">
        <w:t xml:space="preserve"> og alle vegne</w:t>
      </w:r>
      <w:r w:rsidRPr="00752679">
        <w:t>.</w:t>
      </w:r>
      <w:r w:rsidR="0011111F">
        <w:t xml:space="preserve"> </w:t>
      </w:r>
    </w:p>
    <w:p w14:paraId="3D4AFF25" w14:textId="177567A0" w:rsidR="00EE73B9" w:rsidRDefault="005C2278" w:rsidP="00D54BB8">
      <w:pPr>
        <w:pStyle w:val="Garamond13"/>
      </w:pPr>
      <w:r>
        <w:t xml:space="preserve">1.  </w:t>
      </w:r>
      <w:r w:rsidR="00EE73B9">
        <w:t>Nærværende</w:t>
      </w:r>
      <w:r w:rsidR="006B5A45">
        <w:t xml:space="preserve"> </w:t>
      </w:r>
      <w:r w:rsidR="00EE73B9">
        <w:t>resume over d</w:t>
      </w:r>
      <w:r w:rsidR="0011111F">
        <w:t>en</w:t>
      </w:r>
      <w:r w:rsidR="00705CED">
        <w:t>ne</w:t>
      </w:r>
      <w:r w:rsidR="0011111F">
        <w:t xml:space="preserve"> rejse </w:t>
      </w:r>
      <w:r w:rsidR="00EE73B9">
        <w:t xml:space="preserve">gennem livet </w:t>
      </w:r>
      <w:r w:rsidR="0011111F">
        <w:t xml:space="preserve">har </w:t>
      </w:r>
      <w:r w:rsidR="000B237B">
        <w:t xml:space="preserve">nu </w:t>
      </w:r>
      <w:r w:rsidR="0011111F">
        <w:t xml:space="preserve">ført til </w:t>
      </w:r>
      <w:r w:rsidR="00EE73B9">
        <w:t xml:space="preserve">at være en drejebog for: </w:t>
      </w:r>
    </w:p>
    <w:p w14:paraId="3297B073" w14:textId="77777777" w:rsidR="006B5A45" w:rsidRPr="006B5A45" w:rsidRDefault="00EE73B9" w:rsidP="00D54BB8">
      <w:pPr>
        <w:pStyle w:val="Garamond13"/>
        <w:rPr>
          <w:sz w:val="10"/>
          <w:szCs w:val="10"/>
        </w:rPr>
      </w:pPr>
      <w:r w:rsidRPr="00EE73B9">
        <w:rPr>
          <w:sz w:val="10"/>
          <w:szCs w:val="10"/>
        </w:rPr>
        <w:br/>
      </w:r>
      <w:r w:rsidRPr="00EE73B9">
        <w:t>"</w:t>
      </w:r>
      <w:r>
        <w:rPr>
          <w:b/>
          <w:noProof/>
          <w:sz w:val="32"/>
          <w:szCs w:val="32"/>
        </w:rPr>
        <w:t>Lars Jørgens Websted</w:t>
      </w:r>
      <w:r w:rsidRPr="00EE73B9">
        <w:rPr>
          <w:b/>
          <w:noProof/>
          <w:sz w:val="32"/>
          <w:szCs w:val="32"/>
        </w:rPr>
        <w:t>"</w:t>
      </w:r>
      <w:r>
        <w:br/>
      </w:r>
    </w:p>
    <w:p w14:paraId="7E3E3E86" w14:textId="2A097A96" w:rsidR="006B5A45" w:rsidRDefault="00145A06" w:rsidP="00D54BB8">
      <w:pPr>
        <w:pStyle w:val="Garamond13"/>
      </w:pPr>
      <w:r>
        <w:t>På webstedet</w:t>
      </w:r>
      <w:r w:rsidR="00EE73B9">
        <w:t xml:space="preserve"> satses </w:t>
      </w:r>
      <w:r>
        <w:t xml:space="preserve">der primært </w:t>
      </w:r>
      <w:r w:rsidR="00EE73B9">
        <w:t>på</w:t>
      </w:r>
      <w:r>
        <w:t>,</w:t>
      </w:r>
      <w:r w:rsidR="00EE73B9">
        <w:t xml:space="preserve"> at vise billeder med relativt korte tekster</w:t>
      </w:r>
      <w:r w:rsidR="006B5A45">
        <w:t>.</w:t>
      </w:r>
      <w:r w:rsidR="00EE73B9">
        <w:t xml:space="preserve"> </w:t>
      </w:r>
    </w:p>
    <w:p w14:paraId="48B087C3" w14:textId="27981542" w:rsidR="00145A06" w:rsidRDefault="00145A06" w:rsidP="00D54BB8">
      <w:pPr>
        <w:pStyle w:val="Garamond13"/>
      </w:pPr>
      <w:r>
        <w:t>Imidlertid trængte der sig en anden stil på</w:t>
      </w:r>
      <w:r w:rsidR="002D62EE">
        <w:t>,</w:t>
      </w:r>
      <w:r>
        <w:t xml:space="preserve"> </w:t>
      </w:r>
      <w:r w:rsidR="002D62EE">
        <w:t>omkring</w:t>
      </w:r>
      <w:r>
        <w:t xml:space="preserve"> temaet </w:t>
      </w:r>
      <w:r w:rsidR="002D62EE">
        <w:t>for en selvbiografi, med en mere prosaisk</w:t>
      </w:r>
      <w:r>
        <w:t xml:space="preserve"> </w:t>
      </w:r>
      <w:r w:rsidR="002D62EE">
        <w:t>og filosofisk tilgang, hvor det mere faktuelle måtte vige til fordel for beskrivelser af mine personlige oplevelser om dette og hint. Ja faktisk udviklede det sig sådan, at selvbiografien måtte skrives først på traditionel vis som en bog.</w:t>
      </w:r>
    </w:p>
    <w:p w14:paraId="10743B14" w14:textId="1B147AAA" w:rsidR="002D62EE" w:rsidRDefault="001658BC" w:rsidP="00D54BB8">
      <w:pPr>
        <w:pStyle w:val="Garamond13"/>
      </w:pPr>
      <w:r>
        <w:t>I princippet følger bogen det samme livsforløb, men altså med trykket liggende på henholdsvis et faktuelt og skematisk cruise gennem mit livs oplevelser og gerninger for webstedets vedkommende, og som en mere ”lige ud ad landevejen” fortælling hvor også de indre følelser får plads</w:t>
      </w:r>
      <w:r w:rsidR="008504A4">
        <w:t xml:space="preserve"> når det handler om selvbiografien som jeg har givet titlen:</w:t>
      </w:r>
    </w:p>
    <w:p w14:paraId="3FA91D5C" w14:textId="393846F6" w:rsidR="00440D71" w:rsidRPr="00EE73B9" w:rsidRDefault="0011111F" w:rsidP="00440D71">
      <w:pPr>
        <w:pStyle w:val="Overskrift4"/>
        <w:rPr>
          <w:lang w:val="da-DK"/>
        </w:rPr>
      </w:pPr>
      <w:r w:rsidRPr="00EE73B9">
        <w:rPr>
          <w:lang w:val="da-DK"/>
        </w:rPr>
        <w:t xml:space="preserve">"En dreng i et spil kegler" </w:t>
      </w:r>
    </w:p>
    <w:p w14:paraId="55D82A76" w14:textId="31298607" w:rsidR="00D74F72" w:rsidRDefault="008504A4" w:rsidP="00D54BB8">
      <w:pPr>
        <w:pStyle w:val="Garamond13"/>
      </w:pPr>
      <w:r>
        <w:t>… en</w:t>
      </w:r>
      <w:r w:rsidR="00804A0D">
        <w:t xml:space="preserve"> titel som skal antyde at omtalte liv så absolut er foregåe</w:t>
      </w:r>
      <w:r w:rsidR="006D2328">
        <w:t xml:space="preserve">t forlæns </w:t>
      </w:r>
      <w:r>
        <w:t>men ikke altid lige retningsbestemt samt,</w:t>
      </w:r>
      <w:r w:rsidR="006D2328">
        <w:t xml:space="preserve"> at alvoren bag det hele </w:t>
      </w:r>
      <w:r w:rsidR="00804A0D">
        <w:t>i bed</w:t>
      </w:r>
      <w:r w:rsidR="006D2328">
        <w:t xml:space="preserve">ste fald først nu, </w:t>
      </w:r>
      <w:r>
        <w:t>under</w:t>
      </w:r>
      <w:r w:rsidR="006D2328">
        <w:t xml:space="preserve"> den gennemførte skriveproces,</w:t>
      </w:r>
      <w:r w:rsidR="00804A0D">
        <w:t xml:space="preserve"> er ved at </w:t>
      </w:r>
      <w:r w:rsidR="006D2328">
        <w:t>dukke op… også for mig!</w:t>
      </w:r>
    </w:p>
    <w:p w14:paraId="34112E73" w14:textId="4A262235" w:rsidR="00E92B36" w:rsidRDefault="00130AB5" w:rsidP="00D54BB8">
      <w:pPr>
        <w:pStyle w:val="Garamond13"/>
      </w:pPr>
      <w:r>
        <w:t>Det har været og er alt sammen en vældig balanceakt med sådanne to spor, men nu må det så altså briste eller bære!</w:t>
      </w:r>
    </w:p>
    <w:p w14:paraId="33FB2AF0" w14:textId="77777777" w:rsidR="00CC2C1C" w:rsidRPr="00CC2C1C" w:rsidRDefault="00CC2C1C" w:rsidP="00D54BB8">
      <w:pPr>
        <w:pStyle w:val="Garamond13"/>
        <w:rPr>
          <w:sz w:val="10"/>
          <w:szCs w:val="1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6"/>
        <w:gridCol w:w="3050"/>
      </w:tblGrid>
      <w:tr w:rsidR="00CC2C1C" w14:paraId="2AEC6687" w14:textId="77777777" w:rsidTr="00CC2C1C">
        <w:tc>
          <w:tcPr>
            <w:tcW w:w="4815" w:type="dxa"/>
          </w:tcPr>
          <w:p w14:paraId="09A8815E" w14:textId="60C59E38" w:rsidR="00CC2C1C" w:rsidRDefault="00CC2C1C" w:rsidP="00D54BB8">
            <w:pPr>
              <w:pStyle w:val="Garamond13"/>
              <w:rPr>
                <w:sz w:val="10"/>
                <w:szCs w:val="10"/>
              </w:rPr>
            </w:pPr>
            <w:r>
              <w:rPr>
                <w:bCs w:val="0"/>
                <w:iCs w:val="0"/>
                <w:noProof/>
              </w:rPr>
              <w:drawing>
                <wp:inline distT="0" distB="0" distL="0" distR="0" wp14:anchorId="1853B69E" wp14:editId="5E1CE45A">
                  <wp:extent cx="4085303" cy="4085303"/>
                  <wp:effectExtent l="0" t="0" r="4445"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9"/>
                          <a:stretch>
                            <a:fillRect/>
                          </a:stretch>
                        </pic:blipFill>
                        <pic:spPr>
                          <a:xfrm>
                            <a:off x="0" y="0"/>
                            <a:ext cx="4337609" cy="4337609"/>
                          </a:xfrm>
                          <a:prstGeom prst="rect">
                            <a:avLst/>
                          </a:prstGeom>
                        </pic:spPr>
                      </pic:pic>
                    </a:graphicData>
                  </a:graphic>
                </wp:inline>
              </w:drawing>
            </w:r>
          </w:p>
        </w:tc>
        <w:tc>
          <w:tcPr>
            <w:tcW w:w="4815" w:type="dxa"/>
          </w:tcPr>
          <w:p w14:paraId="3DE3B883" w14:textId="77777777" w:rsidR="00CC2C1C" w:rsidRDefault="00CC2C1C" w:rsidP="00D54BB8">
            <w:pPr>
              <w:pStyle w:val="Garamond13"/>
            </w:pPr>
          </w:p>
          <w:p w14:paraId="46F7B2D2" w14:textId="77777777" w:rsidR="00CC2C1C" w:rsidRDefault="00CC2C1C" w:rsidP="00D54BB8">
            <w:pPr>
              <w:pStyle w:val="Garamond13"/>
            </w:pPr>
          </w:p>
          <w:p w14:paraId="76052F96" w14:textId="77777777" w:rsidR="00CC2C1C" w:rsidRDefault="00CC2C1C" w:rsidP="00D54BB8">
            <w:pPr>
              <w:pStyle w:val="Garamond13"/>
            </w:pPr>
          </w:p>
          <w:p w14:paraId="462BA29B" w14:textId="77777777" w:rsidR="00CC2C1C" w:rsidRDefault="00CC2C1C" w:rsidP="00D54BB8">
            <w:pPr>
              <w:pStyle w:val="Garamond13"/>
            </w:pPr>
          </w:p>
          <w:p w14:paraId="7F49D63D" w14:textId="77777777" w:rsidR="00CC2C1C" w:rsidRDefault="00CC2C1C" w:rsidP="00D54BB8">
            <w:pPr>
              <w:pStyle w:val="Garamond13"/>
            </w:pPr>
          </w:p>
          <w:p w14:paraId="5B32678F" w14:textId="77777777" w:rsidR="00CC2C1C" w:rsidRDefault="00CC2C1C" w:rsidP="00D54BB8">
            <w:pPr>
              <w:pStyle w:val="Garamond13"/>
            </w:pPr>
          </w:p>
          <w:p w14:paraId="3ACEB2A1" w14:textId="77777777" w:rsidR="00CC2C1C" w:rsidRDefault="00CC2C1C" w:rsidP="00D54BB8">
            <w:pPr>
              <w:pStyle w:val="Garamond13"/>
            </w:pPr>
          </w:p>
          <w:p w14:paraId="05080258" w14:textId="77777777" w:rsidR="00CC2C1C" w:rsidRDefault="00CC2C1C" w:rsidP="00D54BB8">
            <w:pPr>
              <w:pStyle w:val="Garamond13"/>
            </w:pPr>
          </w:p>
          <w:p w14:paraId="2420A56D" w14:textId="77777777" w:rsidR="00CC2C1C" w:rsidRDefault="00CC2C1C" w:rsidP="00D54BB8">
            <w:pPr>
              <w:pStyle w:val="Garamond13"/>
            </w:pPr>
          </w:p>
          <w:p w14:paraId="5A7DAD5E" w14:textId="77777777" w:rsidR="00CC2C1C" w:rsidRDefault="00CC2C1C" w:rsidP="00D54BB8">
            <w:pPr>
              <w:pStyle w:val="Garamond13"/>
            </w:pPr>
          </w:p>
          <w:p w14:paraId="60564FFB" w14:textId="77777777" w:rsidR="00CC2C1C" w:rsidRDefault="00CC2C1C" w:rsidP="00D54BB8">
            <w:pPr>
              <w:pStyle w:val="Garamond13"/>
            </w:pPr>
          </w:p>
          <w:p w14:paraId="47DED172" w14:textId="77777777" w:rsidR="00CC2C1C" w:rsidRDefault="00CC2C1C" w:rsidP="00D54BB8">
            <w:pPr>
              <w:pStyle w:val="Garamond13"/>
            </w:pPr>
          </w:p>
          <w:p w14:paraId="7C25417A" w14:textId="3C4DCCDF" w:rsidR="00CC2C1C" w:rsidRDefault="00CC2C1C" w:rsidP="00D54BB8">
            <w:pPr>
              <w:pStyle w:val="Garamond13"/>
              <w:rPr>
                <w:sz w:val="10"/>
                <w:szCs w:val="10"/>
              </w:rPr>
            </w:pPr>
          </w:p>
          <w:p w14:paraId="73EF2849" w14:textId="77777777" w:rsidR="00CC2C1C" w:rsidRPr="00CC2C1C" w:rsidRDefault="00CC2C1C" w:rsidP="00D54BB8">
            <w:pPr>
              <w:pStyle w:val="Garamond13"/>
              <w:rPr>
                <w:sz w:val="10"/>
                <w:szCs w:val="10"/>
              </w:rPr>
            </w:pPr>
          </w:p>
          <w:p w14:paraId="2077B1CA" w14:textId="4A15DC7A" w:rsidR="00CC2C1C" w:rsidRDefault="00CC2C1C" w:rsidP="00D54BB8">
            <w:pPr>
              <w:pStyle w:val="Garamond13"/>
              <w:rPr>
                <w:sz w:val="10"/>
                <w:szCs w:val="10"/>
              </w:rPr>
            </w:pPr>
            <w:r>
              <w:t>I begyndelsen var der min mor og jeg… og så altså lige Agnete og Havmanden</w:t>
            </w:r>
          </w:p>
        </w:tc>
      </w:tr>
    </w:tbl>
    <w:p w14:paraId="23FBA892" w14:textId="77777777" w:rsidR="00EE37A7" w:rsidRPr="00EE37A7" w:rsidRDefault="00EE37A7" w:rsidP="00D54BB8">
      <w:pPr>
        <w:pStyle w:val="Garamond13"/>
        <w:rPr>
          <w:sz w:val="10"/>
          <w:szCs w:val="10"/>
        </w:rPr>
      </w:pPr>
    </w:p>
    <w:p w14:paraId="539FD71A" w14:textId="7843B7A8" w:rsidR="00804A0D" w:rsidRPr="00CC2C1C" w:rsidRDefault="005C2278" w:rsidP="00CC2C1C">
      <w:pPr>
        <w:rPr>
          <w:rFonts w:ascii="Garamond" w:eastAsiaTheme="majorEastAsia" w:hAnsi="Garamond" w:cstheme="majorBidi"/>
          <w:bCs/>
          <w:iCs/>
          <w:sz w:val="26"/>
          <w:szCs w:val="26"/>
        </w:rPr>
      </w:pPr>
      <w:r w:rsidRPr="00CC2C1C">
        <w:rPr>
          <w:rFonts w:ascii="Garamond" w:eastAsiaTheme="majorEastAsia" w:hAnsi="Garamond" w:cstheme="majorBidi"/>
          <w:bCs/>
          <w:iCs/>
          <w:sz w:val="26"/>
          <w:szCs w:val="26"/>
        </w:rPr>
        <w:t xml:space="preserve">2.  </w:t>
      </w:r>
      <w:r w:rsidR="00F15903" w:rsidRPr="00CC2C1C">
        <w:rPr>
          <w:rFonts w:ascii="Garamond" w:eastAsiaTheme="majorEastAsia" w:hAnsi="Garamond" w:cstheme="majorBidi"/>
          <w:bCs/>
          <w:iCs/>
          <w:sz w:val="26"/>
          <w:szCs w:val="26"/>
        </w:rPr>
        <w:t>R</w:t>
      </w:r>
      <w:r w:rsidR="006D2328" w:rsidRPr="00CC2C1C">
        <w:rPr>
          <w:rFonts w:ascii="Garamond" w:eastAsiaTheme="majorEastAsia" w:hAnsi="Garamond" w:cstheme="majorBidi"/>
          <w:bCs/>
          <w:iCs/>
          <w:sz w:val="26"/>
          <w:szCs w:val="26"/>
        </w:rPr>
        <w:t xml:space="preserve">ent faktisk startede jeg livet som </w:t>
      </w:r>
      <w:r w:rsidR="000D4301" w:rsidRPr="00CC2C1C">
        <w:rPr>
          <w:rFonts w:ascii="Garamond" w:eastAsiaTheme="majorEastAsia" w:hAnsi="Garamond" w:cstheme="majorBidi"/>
          <w:bCs/>
          <w:iCs/>
          <w:sz w:val="26"/>
          <w:szCs w:val="26"/>
        </w:rPr>
        <w:t>at være kommet</w:t>
      </w:r>
      <w:r w:rsidR="006D2328" w:rsidRPr="00CC2C1C">
        <w:rPr>
          <w:rFonts w:ascii="Garamond" w:eastAsiaTheme="majorEastAsia" w:hAnsi="Garamond" w:cstheme="majorBidi"/>
          <w:bCs/>
          <w:iCs/>
          <w:sz w:val="26"/>
          <w:szCs w:val="26"/>
        </w:rPr>
        <w:t xml:space="preserve"> ud af intet</w:t>
      </w:r>
      <w:r w:rsidR="00730829" w:rsidRPr="00CC2C1C">
        <w:rPr>
          <w:rFonts w:ascii="Garamond" w:eastAsiaTheme="majorEastAsia" w:hAnsi="Garamond" w:cstheme="majorBidi"/>
          <w:bCs/>
          <w:iCs/>
          <w:sz w:val="26"/>
          <w:szCs w:val="26"/>
        </w:rPr>
        <w:t>,</w:t>
      </w:r>
      <w:r w:rsidR="00D72577" w:rsidRPr="00CC2C1C">
        <w:rPr>
          <w:rFonts w:ascii="Garamond" w:eastAsiaTheme="majorEastAsia" w:hAnsi="Garamond" w:cstheme="majorBidi"/>
          <w:bCs/>
          <w:iCs/>
          <w:sz w:val="26"/>
          <w:szCs w:val="26"/>
        </w:rPr>
        <w:t xml:space="preserve"> eller </w:t>
      </w:r>
      <w:r w:rsidR="000D4301" w:rsidRPr="00CC2C1C">
        <w:rPr>
          <w:rFonts w:ascii="Garamond" w:eastAsiaTheme="majorEastAsia" w:hAnsi="Garamond" w:cstheme="majorBidi"/>
          <w:bCs/>
          <w:iCs/>
          <w:sz w:val="26"/>
          <w:szCs w:val="26"/>
        </w:rPr>
        <w:t xml:space="preserve">at være vokset ud </w:t>
      </w:r>
      <w:r w:rsidR="00D72577" w:rsidRPr="00CC2C1C">
        <w:rPr>
          <w:rFonts w:ascii="Garamond" w:eastAsiaTheme="majorEastAsia" w:hAnsi="Garamond" w:cstheme="majorBidi"/>
          <w:bCs/>
          <w:iCs/>
          <w:sz w:val="26"/>
          <w:szCs w:val="26"/>
        </w:rPr>
        <w:t>som en knopskydning på min mor</w:t>
      </w:r>
      <w:r w:rsidR="00730829" w:rsidRPr="00CC2C1C">
        <w:rPr>
          <w:rFonts w:ascii="Garamond" w:eastAsiaTheme="majorEastAsia" w:hAnsi="Garamond" w:cstheme="majorBidi"/>
          <w:bCs/>
          <w:iCs/>
          <w:sz w:val="26"/>
          <w:szCs w:val="26"/>
        </w:rPr>
        <w:t>, hvor</w:t>
      </w:r>
      <w:r w:rsidR="00624E07" w:rsidRPr="00CC2C1C">
        <w:rPr>
          <w:rFonts w:ascii="Garamond" w:eastAsiaTheme="majorEastAsia" w:hAnsi="Garamond" w:cstheme="majorBidi"/>
          <w:bCs/>
          <w:iCs/>
          <w:sz w:val="26"/>
          <w:szCs w:val="26"/>
        </w:rPr>
        <w:t>efter</w:t>
      </w:r>
      <w:r w:rsidR="00730829" w:rsidRPr="00CC2C1C">
        <w:rPr>
          <w:rFonts w:ascii="Garamond" w:eastAsiaTheme="majorEastAsia" w:hAnsi="Garamond" w:cstheme="majorBidi"/>
          <w:bCs/>
          <w:iCs/>
          <w:sz w:val="26"/>
          <w:szCs w:val="26"/>
        </w:rPr>
        <w:t xml:space="preserve"> jeg så</w:t>
      </w:r>
      <w:r w:rsidR="00D72577" w:rsidRPr="00CC2C1C">
        <w:rPr>
          <w:rFonts w:ascii="Garamond" w:eastAsiaTheme="majorEastAsia" w:hAnsi="Garamond" w:cstheme="majorBidi"/>
          <w:bCs/>
          <w:iCs/>
          <w:sz w:val="26"/>
          <w:szCs w:val="26"/>
        </w:rPr>
        <w:t xml:space="preserve"> pludselig</w:t>
      </w:r>
      <w:r w:rsidR="00730829" w:rsidRPr="00CC2C1C">
        <w:rPr>
          <w:rFonts w:ascii="Garamond" w:eastAsiaTheme="majorEastAsia" w:hAnsi="Garamond" w:cstheme="majorBidi"/>
          <w:bCs/>
          <w:iCs/>
          <w:sz w:val="26"/>
          <w:szCs w:val="26"/>
        </w:rPr>
        <w:t xml:space="preserve"> </w:t>
      </w:r>
      <w:r w:rsidR="008D1579" w:rsidRPr="00CC2C1C">
        <w:rPr>
          <w:rFonts w:ascii="Garamond" w:eastAsiaTheme="majorEastAsia" w:hAnsi="Garamond" w:cstheme="majorBidi"/>
          <w:bCs/>
          <w:iCs/>
          <w:sz w:val="26"/>
          <w:szCs w:val="26"/>
        </w:rPr>
        <w:t>kom</w:t>
      </w:r>
      <w:r w:rsidR="00D72577" w:rsidRPr="00CC2C1C">
        <w:rPr>
          <w:rFonts w:ascii="Garamond" w:eastAsiaTheme="majorEastAsia" w:hAnsi="Garamond" w:cstheme="majorBidi"/>
          <w:bCs/>
          <w:iCs/>
          <w:sz w:val="26"/>
          <w:szCs w:val="26"/>
        </w:rPr>
        <w:t xml:space="preserve"> til bevidsthed siddende på skødet af hende</w:t>
      </w:r>
      <w:r w:rsidR="008D1579" w:rsidRPr="00CC2C1C">
        <w:rPr>
          <w:rFonts w:ascii="Garamond" w:eastAsiaTheme="majorEastAsia" w:hAnsi="Garamond" w:cstheme="majorBidi"/>
          <w:bCs/>
          <w:iCs/>
          <w:sz w:val="26"/>
          <w:szCs w:val="26"/>
        </w:rPr>
        <w:t>… måske dengang vi sad sammen på kanten til springvandet omkring Agnete og Havmanden i Aarhus</w:t>
      </w:r>
      <w:r w:rsidR="00D72577" w:rsidRPr="00CC2C1C">
        <w:rPr>
          <w:rFonts w:ascii="Garamond" w:eastAsiaTheme="majorEastAsia" w:hAnsi="Garamond" w:cstheme="majorBidi"/>
          <w:bCs/>
          <w:iCs/>
          <w:sz w:val="26"/>
          <w:szCs w:val="26"/>
        </w:rPr>
        <w:t xml:space="preserve"> </w:t>
      </w:r>
      <w:r w:rsidR="008D1579" w:rsidRPr="00CC2C1C">
        <w:rPr>
          <w:rFonts w:ascii="Garamond" w:eastAsiaTheme="majorEastAsia" w:hAnsi="Garamond" w:cstheme="majorBidi"/>
          <w:bCs/>
          <w:iCs/>
          <w:sz w:val="26"/>
          <w:szCs w:val="26"/>
        </w:rPr>
        <w:t xml:space="preserve">vel i 1948. </w:t>
      </w:r>
      <w:r w:rsidR="00D72577" w:rsidRPr="00CC2C1C">
        <w:rPr>
          <w:rFonts w:ascii="Garamond" w:eastAsiaTheme="majorEastAsia" w:hAnsi="Garamond" w:cstheme="majorBidi"/>
          <w:bCs/>
          <w:iCs/>
          <w:sz w:val="26"/>
          <w:szCs w:val="26"/>
        </w:rPr>
        <w:t>En far var d</w:t>
      </w:r>
      <w:r w:rsidR="00624E07" w:rsidRPr="00CC2C1C">
        <w:rPr>
          <w:rFonts w:ascii="Garamond" w:eastAsiaTheme="majorEastAsia" w:hAnsi="Garamond" w:cstheme="majorBidi"/>
          <w:bCs/>
          <w:iCs/>
          <w:sz w:val="26"/>
          <w:szCs w:val="26"/>
        </w:rPr>
        <w:t>er i hvert fald ikke blevet til…</w:t>
      </w:r>
      <w:r w:rsidR="00D72577" w:rsidRPr="00CC2C1C">
        <w:rPr>
          <w:rFonts w:ascii="Garamond" w:eastAsiaTheme="majorEastAsia" w:hAnsi="Garamond" w:cstheme="majorBidi"/>
          <w:bCs/>
          <w:iCs/>
          <w:sz w:val="26"/>
          <w:szCs w:val="26"/>
        </w:rPr>
        <w:t xml:space="preserve"> var den be</w:t>
      </w:r>
      <w:r w:rsidR="003A4BA5" w:rsidRPr="00CC2C1C">
        <w:rPr>
          <w:rFonts w:ascii="Garamond" w:eastAsiaTheme="majorEastAsia" w:hAnsi="Garamond" w:cstheme="majorBidi"/>
          <w:bCs/>
          <w:iCs/>
          <w:sz w:val="26"/>
          <w:szCs w:val="26"/>
        </w:rPr>
        <w:t>sked jeg fik</w:t>
      </w:r>
      <w:r w:rsidR="00624E07" w:rsidRPr="00CC2C1C">
        <w:rPr>
          <w:rFonts w:ascii="Garamond" w:eastAsiaTheme="majorEastAsia" w:hAnsi="Garamond" w:cstheme="majorBidi"/>
          <w:bCs/>
          <w:iCs/>
          <w:sz w:val="26"/>
          <w:szCs w:val="26"/>
        </w:rPr>
        <w:t>,</w:t>
      </w:r>
      <w:r w:rsidR="00D72577" w:rsidRPr="00CC2C1C">
        <w:rPr>
          <w:rFonts w:ascii="Garamond" w:eastAsiaTheme="majorEastAsia" w:hAnsi="Garamond" w:cstheme="majorBidi"/>
          <w:bCs/>
          <w:iCs/>
          <w:sz w:val="26"/>
          <w:szCs w:val="26"/>
        </w:rPr>
        <w:t xml:space="preserve"> </w:t>
      </w:r>
      <w:r w:rsidR="00D74F72" w:rsidRPr="00CC2C1C">
        <w:rPr>
          <w:rFonts w:ascii="Garamond" w:eastAsiaTheme="majorEastAsia" w:hAnsi="Garamond" w:cstheme="majorBidi"/>
          <w:bCs/>
          <w:iCs/>
          <w:sz w:val="26"/>
          <w:szCs w:val="26"/>
        </w:rPr>
        <w:t>og på den baggrund</w:t>
      </w:r>
      <w:r w:rsidR="003A4BA5" w:rsidRPr="00CC2C1C">
        <w:rPr>
          <w:rFonts w:ascii="Garamond" w:eastAsiaTheme="majorEastAsia" w:hAnsi="Garamond" w:cstheme="majorBidi"/>
          <w:bCs/>
          <w:iCs/>
          <w:sz w:val="26"/>
          <w:szCs w:val="26"/>
        </w:rPr>
        <w:t xml:space="preserve"> og med min allerede dengang trodsige natur, udviklede jeg </w:t>
      </w:r>
      <w:r w:rsidR="00B65820" w:rsidRPr="00CC2C1C">
        <w:rPr>
          <w:rFonts w:ascii="Garamond" w:eastAsiaTheme="majorEastAsia" w:hAnsi="Garamond" w:cstheme="majorBidi"/>
          <w:bCs/>
          <w:iCs/>
          <w:sz w:val="26"/>
          <w:szCs w:val="26"/>
        </w:rPr>
        <w:t xml:space="preserve">tidligt </w:t>
      </w:r>
      <w:r w:rsidR="003A4BA5" w:rsidRPr="00CC2C1C">
        <w:rPr>
          <w:rFonts w:ascii="Garamond" w:eastAsiaTheme="majorEastAsia" w:hAnsi="Garamond" w:cstheme="majorBidi"/>
          <w:bCs/>
          <w:iCs/>
          <w:sz w:val="26"/>
          <w:szCs w:val="26"/>
        </w:rPr>
        <w:t xml:space="preserve">en </w:t>
      </w:r>
      <w:r w:rsidR="00C039EB" w:rsidRPr="00CC2C1C">
        <w:rPr>
          <w:rFonts w:ascii="Garamond" w:eastAsiaTheme="majorEastAsia" w:hAnsi="Garamond" w:cstheme="majorBidi"/>
          <w:bCs/>
          <w:iCs/>
          <w:sz w:val="26"/>
          <w:szCs w:val="26"/>
        </w:rPr>
        <w:t>engageret</w:t>
      </w:r>
      <w:r w:rsidR="003A4BA5" w:rsidRPr="00CC2C1C">
        <w:rPr>
          <w:rFonts w:ascii="Garamond" w:eastAsiaTheme="majorEastAsia" w:hAnsi="Garamond" w:cstheme="majorBidi"/>
          <w:bCs/>
          <w:iCs/>
          <w:sz w:val="26"/>
          <w:szCs w:val="26"/>
        </w:rPr>
        <w:t xml:space="preserve"> interesse for min </w:t>
      </w:r>
      <w:r w:rsidR="00624E07" w:rsidRPr="00CC2C1C">
        <w:rPr>
          <w:rFonts w:ascii="Garamond" w:eastAsiaTheme="majorEastAsia" w:hAnsi="Garamond" w:cstheme="majorBidi"/>
          <w:bCs/>
          <w:iCs/>
          <w:sz w:val="26"/>
          <w:szCs w:val="26"/>
        </w:rPr>
        <w:t xml:space="preserve">kendte </w:t>
      </w:r>
      <w:r w:rsidR="00B65820" w:rsidRPr="00CC2C1C">
        <w:rPr>
          <w:rFonts w:ascii="Garamond" w:eastAsiaTheme="majorEastAsia" w:hAnsi="Garamond" w:cstheme="majorBidi"/>
          <w:bCs/>
          <w:iCs/>
          <w:sz w:val="26"/>
          <w:szCs w:val="26"/>
        </w:rPr>
        <w:t xml:space="preserve">familie og </w:t>
      </w:r>
      <w:r w:rsidR="00624E07" w:rsidRPr="00CC2C1C">
        <w:rPr>
          <w:rFonts w:ascii="Garamond" w:eastAsiaTheme="majorEastAsia" w:hAnsi="Garamond" w:cstheme="majorBidi"/>
          <w:bCs/>
          <w:iCs/>
          <w:sz w:val="26"/>
          <w:szCs w:val="26"/>
        </w:rPr>
        <w:t>hen ad vejen også dennes slægt og</w:t>
      </w:r>
      <w:r w:rsidR="00B65820" w:rsidRPr="00CC2C1C">
        <w:rPr>
          <w:rFonts w:ascii="Garamond" w:eastAsiaTheme="majorEastAsia" w:hAnsi="Garamond" w:cstheme="majorBidi"/>
          <w:bCs/>
          <w:iCs/>
          <w:sz w:val="26"/>
          <w:szCs w:val="26"/>
        </w:rPr>
        <w:t xml:space="preserve"> historie.</w:t>
      </w:r>
    </w:p>
    <w:p w14:paraId="360BEC0B" w14:textId="7CF94BA6" w:rsidR="004C5B18" w:rsidRDefault="004C5B18" w:rsidP="004C5B18">
      <w:pPr>
        <w:pStyle w:val="Garamond13"/>
      </w:pPr>
      <w:r>
        <w:t>Denne interesse</w:t>
      </w:r>
      <w:r w:rsidR="00D74F72">
        <w:t xml:space="preserve"> er nu rundet af </w:t>
      </w:r>
      <w:r>
        <w:t xml:space="preserve">med en </w:t>
      </w:r>
      <w:r w:rsidR="008D1579">
        <w:t>beskrivelse af</w:t>
      </w:r>
      <w:r w:rsidR="00D869B8">
        <w:t xml:space="preserve"> min mors </w:t>
      </w:r>
      <w:r w:rsidR="008D1579">
        <w:t xml:space="preserve">familie og </w:t>
      </w:r>
      <w:r w:rsidR="00D869B8">
        <w:t xml:space="preserve">slægt </w:t>
      </w:r>
      <w:r>
        <w:t>med titlen:</w:t>
      </w:r>
      <w:r w:rsidRPr="004C5B18">
        <w:t xml:space="preserve"> </w:t>
      </w:r>
    </w:p>
    <w:p w14:paraId="026B358C" w14:textId="63E8B5C8" w:rsidR="004C5B18" w:rsidRPr="00EE73B9" w:rsidRDefault="004C5B18" w:rsidP="004C5B18">
      <w:pPr>
        <w:pStyle w:val="Overskrift4"/>
        <w:rPr>
          <w:lang w:val="da-DK"/>
        </w:rPr>
      </w:pPr>
      <w:r w:rsidRPr="00EE73B9">
        <w:rPr>
          <w:lang w:val="da-DK"/>
        </w:rPr>
        <w:t xml:space="preserve"> "Slægte</w:t>
      </w:r>
      <w:r w:rsidR="008D1579">
        <w:rPr>
          <w:lang w:val="da-DK"/>
        </w:rPr>
        <w:t>rne</w:t>
      </w:r>
      <w:r w:rsidRPr="00EE73B9">
        <w:rPr>
          <w:lang w:val="da-DK"/>
        </w:rPr>
        <w:t xml:space="preserve"> Jakobsen</w:t>
      </w:r>
      <w:r w:rsidR="008D1579">
        <w:rPr>
          <w:lang w:val="da-DK"/>
        </w:rPr>
        <w:t xml:space="preserve"> og Nielsen</w:t>
      </w:r>
      <w:r w:rsidRPr="00EE73B9">
        <w:rPr>
          <w:lang w:val="da-DK"/>
        </w:rPr>
        <w:t xml:space="preserve">" </w:t>
      </w:r>
    </w:p>
    <w:p w14:paraId="4EABE92F" w14:textId="7B77BCA0" w:rsidR="00E92B36" w:rsidRDefault="00730829" w:rsidP="00D54BB8">
      <w:pPr>
        <w:pStyle w:val="Garamond13"/>
      </w:pPr>
      <w:r>
        <w:t>…</w:t>
      </w:r>
      <w:r w:rsidR="008D1579">
        <w:t xml:space="preserve"> </w:t>
      </w:r>
      <w:r>
        <w:t xml:space="preserve">dels vil jeg gerne ære min mor, men jeg vil også gerne sikre at mine egne efterkommere i det mindste vil have muligheden for at søge deres egne rødder </w:t>
      </w:r>
      <w:r w:rsidR="00F15903">
        <w:t>så langt som jeg nu har nået ned i dybderne… og dertil søger jeg også at afdække eventuelle sammenhænge eller spor mellem den del af mine forfædre som jeg er præget af og så</w:t>
      </w:r>
      <w:r w:rsidR="00F15903" w:rsidRPr="00F15903">
        <w:t xml:space="preserve"> </w:t>
      </w:r>
      <w:r w:rsidR="00F15903">
        <w:t>min egen virkelighed!</w:t>
      </w:r>
    </w:p>
    <w:p w14:paraId="6D5C5CBF" w14:textId="589D1827" w:rsidR="00B65820" w:rsidRDefault="005C2278" w:rsidP="00D54BB8">
      <w:pPr>
        <w:pStyle w:val="Garamond13"/>
      </w:pPr>
      <w:r>
        <w:t xml:space="preserve">3.  </w:t>
      </w:r>
      <w:r w:rsidR="00F15903">
        <w:t>S</w:t>
      </w:r>
      <w:r w:rsidR="00B65820">
        <w:t xml:space="preserve">enere er jeg </w:t>
      </w:r>
      <w:r w:rsidR="00F15903">
        <w:t xml:space="preserve">på </w:t>
      </w:r>
      <w:r w:rsidR="00B65820">
        <w:t xml:space="preserve">tilsvarende </w:t>
      </w:r>
      <w:r w:rsidR="00F15903">
        <w:t>vis</w:t>
      </w:r>
      <w:r w:rsidR="008A62FA">
        <w:t>,</w:t>
      </w:r>
      <w:r w:rsidR="00F15903">
        <w:t xml:space="preserve"> </w:t>
      </w:r>
      <w:r w:rsidR="00B65820">
        <w:t xml:space="preserve">også blevet optaget af </w:t>
      </w:r>
      <w:r w:rsidR="009F7795">
        <w:t xml:space="preserve">at beskrive og dokumentere </w:t>
      </w:r>
      <w:r w:rsidR="00B65820">
        <w:t>den familie</w:t>
      </w:r>
      <w:r w:rsidR="00D74F72">
        <w:t xml:space="preserve"> og </w:t>
      </w:r>
      <w:r w:rsidR="009F7795">
        <w:t>de slægter som vedrører min egen</w:t>
      </w:r>
      <w:r w:rsidR="00D74F72">
        <w:t xml:space="preserve"> efterslægt</w:t>
      </w:r>
      <w:r w:rsidR="009F7795">
        <w:t>… de dejlige børn, børnebørn og endda oldebørn</w:t>
      </w:r>
      <w:r w:rsidR="00D74F72">
        <w:t xml:space="preserve"> som jeg, så at sige, selv har </w:t>
      </w:r>
      <w:r w:rsidR="009F7795">
        <w:t>givet startskuddet!</w:t>
      </w:r>
      <w:r w:rsidR="00D74F72">
        <w:t xml:space="preserve"> </w:t>
      </w:r>
      <w:r w:rsidR="008A62FA">
        <w:t xml:space="preserve">At være blevet </w:t>
      </w:r>
      <w:r w:rsidR="009F7795">
        <w:t>stamfader foreløbig dags dato 2021</w:t>
      </w:r>
      <w:r w:rsidR="008A62FA">
        <w:t xml:space="preserve"> </w:t>
      </w:r>
      <w:r w:rsidR="009F7795">
        <w:t xml:space="preserve">til </w:t>
      </w:r>
      <w:r w:rsidR="00DC4867">
        <w:t>8</w:t>
      </w:r>
      <w:r w:rsidR="009F7795">
        <w:t xml:space="preserve"> helt nye verdensborgere </w:t>
      </w:r>
      <w:r w:rsidR="008A62FA">
        <w:t xml:space="preserve">er det ubetinget </w:t>
      </w:r>
      <w:r w:rsidR="009F7795">
        <w:t xml:space="preserve">det </w:t>
      </w:r>
      <w:r w:rsidR="008A62FA">
        <w:t xml:space="preserve">største </w:t>
      </w:r>
      <w:r w:rsidR="008D4080">
        <w:t xml:space="preserve">og mest glædelige </w:t>
      </w:r>
      <w:r w:rsidR="008A62FA">
        <w:t xml:space="preserve">der er overgået mig… og jeg må simpelthen </w:t>
      </w:r>
      <w:r w:rsidR="00DC4867">
        <w:t xml:space="preserve">nænsomt også </w:t>
      </w:r>
      <w:r w:rsidR="008A62FA">
        <w:t>præsentere mine to sønner</w:t>
      </w:r>
      <w:r w:rsidR="00DC4867">
        <w:t>,</w:t>
      </w:r>
      <w:r w:rsidR="008A62FA">
        <w:t xml:space="preserve"> deres fem børn</w:t>
      </w:r>
      <w:r w:rsidR="00DC4867">
        <w:t xml:space="preserve"> og det første lille oldebarn</w:t>
      </w:r>
      <w:r w:rsidR="008A62FA">
        <w:t>.</w:t>
      </w:r>
    </w:p>
    <w:p w14:paraId="1DB46703" w14:textId="1C57C4EE" w:rsidR="00DC4867" w:rsidRDefault="00DC4867" w:rsidP="00D54BB8">
      <w:pPr>
        <w:pStyle w:val="Garamond13"/>
      </w:pPr>
      <w:r>
        <w:t>Ud over slægterne Jakobsen og Nielsen vil de jo tilsvarende være efterkommere af min ukendte far og mine svigerforældres familier og tilhørende slægter… det vil sige:</w:t>
      </w:r>
    </w:p>
    <w:p w14:paraId="6E2A960E" w14:textId="61B48D7F" w:rsidR="00DC4867" w:rsidRPr="00E92B36" w:rsidRDefault="00DC4867" w:rsidP="00D54BB8">
      <w:pPr>
        <w:pStyle w:val="Garamond13"/>
        <w:rPr>
          <w:b/>
          <w:noProof/>
          <w:sz w:val="32"/>
          <w:szCs w:val="32"/>
        </w:rPr>
      </w:pPr>
      <w:r w:rsidRPr="00E92B36">
        <w:rPr>
          <w:b/>
          <w:noProof/>
          <w:sz w:val="32"/>
          <w:szCs w:val="32"/>
        </w:rPr>
        <w:t>”Den ukendte slægt”</w:t>
      </w:r>
    </w:p>
    <w:p w14:paraId="5811DF60" w14:textId="5448E57B" w:rsidR="00DC4867" w:rsidRPr="00E92B36" w:rsidRDefault="00DC4867" w:rsidP="00D54BB8">
      <w:pPr>
        <w:pStyle w:val="Garamond13"/>
        <w:rPr>
          <w:b/>
          <w:noProof/>
          <w:sz w:val="32"/>
          <w:szCs w:val="32"/>
        </w:rPr>
      </w:pPr>
      <w:r w:rsidRPr="00E92B36">
        <w:rPr>
          <w:b/>
          <w:noProof/>
          <w:sz w:val="32"/>
          <w:szCs w:val="32"/>
        </w:rPr>
        <w:t>”Slægterne Jensen og Olsen”</w:t>
      </w:r>
    </w:p>
    <w:p w14:paraId="132C5BA6" w14:textId="2AFB3175" w:rsidR="00E92B36" w:rsidRPr="00E92B36" w:rsidRDefault="00E92B36" w:rsidP="00E92B36">
      <w:pPr>
        <w:pStyle w:val="Garamond13"/>
        <w:rPr>
          <w:b/>
          <w:noProof/>
          <w:sz w:val="32"/>
          <w:szCs w:val="32"/>
        </w:rPr>
      </w:pPr>
      <w:r w:rsidRPr="00E92B36">
        <w:rPr>
          <w:b/>
          <w:noProof/>
          <w:sz w:val="32"/>
          <w:szCs w:val="32"/>
        </w:rPr>
        <w:t>”Slægterne Lund og Madsen”</w:t>
      </w:r>
    </w:p>
    <w:p w14:paraId="0B988C42" w14:textId="7C014DBF" w:rsidR="00DC4867" w:rsidRPr="00A738E1" w:rsidRDefault="00DC4867" w:rsidP="00D54BB8">
      <w:pPr>
        <w:pStyle w:val="Garamond13"/>
        <w:rPr>
          <w:sz w:val="10"/>
          <w:szCs w:val="10"/>
        </w:rPr>
      </w:pPr>
    </w:p>
    <w:p w14:paraId="0B5F0FB7" w14:textId="3BF2B469" w:rsidR="008A62FA" w:rsidRDefault="00E92B36" w:rsidP="008A62FA">
      <w:pPr>
        <w:pStyle w:val="Garamond13"/>
      </w:pPr>
      <w:r>
        <w:t>Før præsentationen og historien om slægterne kommer dog lige bindeleddet</w:t>
      </w:r>
      <w:r w:rsidR="008A62FA">
        <w:t>:</w:t>
      </w:r>
      <w:r w:rsidR="008A62FA" w:rsidRPr="008A62FA">
        <w:t xml:space="preserve"> </w:t>
      </w:r>
    </w:p>
    <w:p w14:paraId="58EA8A90" w14:textId="0079E741" w:rsidR="008A62FA" w:rsidRPr="00EE73B9" w:rsidRDefault="008A62FA" w:rsidP="008A62FA">
      <w:pPr>
        <w:pStyle w:val="Overskrift4"/>
        <w:rPr>
          <w:lang w:val="da-DK"/>
        </w:rPr>
      </w:pPr>
      <w:r w:rsidRPr="00EE73B9">
        <w:rPr>
          <w:lang w:val="da-DK"/>
        </w:rPr>
        <w:t xml:space="preserve"> "Familien Jakobsen" </w:t>
      </w:r>
    </w:p>
    <w:p w14:paraId="01A638D6" w14:textId="2CAF4BC5" w:rsidR="00E92B36" w:rsidRDefault="008D4080" w:rsidP="00D54BB8">
      <w:pPr>
        <w:pStyle w:val="Garamond13"/>
      </w:pPr>
      <w:r>
        <w:t>…</w:t>
      </w:r>
      <w:r w:rsidR="00E92B36">
        <w:t xml:space="preserve"> </w:t>
      </w:r>
      <w:r>
        <w:t xml:space="preserve">når jeg </w:t>
      </w:r>
      <w:r w:rsidR="00E92B36">
        <w:t xml:space="preserve">indledningsvist har bebudet en nænsom præsentation af min egen familie er det klart fordi jeg ikke føler mig berettiget til at give karakterer til mine </w:t>
      </w:r>
      <w:r w:rsidR="0093585D">
        <w:t xml:space="preserve">egne </w:t>
      </w:r>
      <w:r w:rsidR="00E92B36">
        <w:t>efterkommere, det må de selv</w:t>
      </w:r>
      <w:r w:rsidR="0093585D">
        <w:t xml:space="preserve"> eller deres efterkommere</w:t>
      </w:r>
      <w:r w:rsidR="00E92B36">
        <w:t xml:space="preserve"> gøre om ønsket</w:t>
      </w:r>
      <w:r w:rsidR="0093585D">
        <w:t xml:space="preserve">. </w:t>
      </w:r>
      <w:r w:rsidR="00817019">
        <w:t>Ikke</w:t>
      </w:r>
      <w:r w:rsidR="0093585D">
        <w:t xml:space="preserve"> fordi jeg har en eneste dårlig karakter at give… tværtimod</w:t>
      </w:r>
      <w:r w:rsidR="00817019">
        <w:t>.</w:t>
      </w:r>
      <w:r w:rsidR="0093585D">
        <w:t xml:space="preserve"> </w:t>
      </w:r>
      <w:r w:rsidR="00817019">
        <w:t xml:space="preserve">De </w:t>
      </w:r>
      <w:r w:rsidR="0093585D">
        <w:t xml:space="preserve">er alle meget fantastiske, og ikke mindst mine to sønner er nogle pragtfulde mennesker med vid og humor samt et godt tag på livet med deres koner og børn. De har eksempelvist formået at tage sig </w:t>
      </w:r>
      <w:r w:rsidR="0060138B">
        <w:t xml:space="preserve">vildt </w:t>
      </w:r>
      <w:r w:rsidR="0093585D">
        <w:t xml:space="preserve">godt af </w:t>
      </w:r>
      <w:r w:rsidR="00817019">
        <w:t>både børnene</w:t>
      </w:r>
      <w:r w:rsidR="0093585D">
        <w:t xml:space="preserve"> og deres arbejde således, at de familiemæssigt</w:t>
      </w:r>
      <w:r w:rsidR="0060138B">
        <w:t xml:space="preserve"> og materielt står langt stærkere end jeg selv nogensinde formåede at drive det. Dog gjorde jeg det </w:t>
      </w:r>
      <w:r w:rsidR="00817019">
        <w:t xml:space="preserve">jo da </w:t>
      </w:r>
      <w:r w:rsidR="0060138B">
        <w:t>så godt jeg evnede</w:t>
      </w:r>
      <w:r w:rsidR="00817019">
        <w:t>,</w:t>
      </w:r>
      <w:r w:rsidR="0060138B">
        <w:t xml:space="preserve"> og det glæder mig da i det mindste, at jeg ikke kom ti</w:t>
      </w:r>
      <w:r w:rsidR="00817019">
        <w:t>l</w:t>
      </w:r>
      <w:r w:rsidR="0060138B">
        <w:t xml:space="preserve"> at stå i vejen for deres udvikling, og måske har </w:t>
      </w:r>
      <w:r w:rsidR="00817019">
        <w:t xml:space="preserve">jeg endda </w:t>
      </w:r>
      <w:r w:rsidR="0060138B">
        <w:t xml:space="preserve">haft held til at hjælpe lidt i en </w:t>
      </w:r>
      <w:r w:rsidR="00817019">
        <w:t>god</w:t>
      </w:r>
      <w:r w:rsidR="0060138B">
        <w:t xml:space="preserve"> retning i ny og næ.</w:t>
      </w:r>
      <w:r w:rsidR="00B83454">
        <w:t xml:space="preserve"> Men dertil har de altså også haft en fantastisk mor… og hende var jeg da, i sin tid, helt alene om at få halet ombord.</w:t>
      </w:r>
    </w:p>
    <w:p w14:paraId="5BFA8886" w14:textId="6B8E32DB" w:rsidR="00B83454" w:rsidRDefault="00B83454" w:rsidP="00D54BB8">
      <w:pPr>
        <w:pStyle w:val="Garamond13"/>
      </w:pPr>
      <w:r>
        <w:t>Nu er begge</w:t>
      </w:r>
      <w:r w:rsidR="005E0975">
        <w:t xml:space="preserve"> mine børn</w:t>
      </w:r>
      <w:r>
        <w:t xml:space="preserve"> over 50 år og er i mine øjne trådt lidt i baggrunden i forhold til deres egne børn, og her er det jo helt umuligt at udtale sig, de er jo knap pakket ud endnu! Men en studerer teologi og har fået en datter, så mon ikke der er en god historie her? Det tror jeg, ligesom jeg tror vældigt på både den der allerede er kandidat i datalogi og den som lige nu runder det første år som filosofistuderende</w:t>
      </w:r>
      <w:r w:rsidR="005E0975">
        <w:t xml:space="preserve">… det er meget spændende perspektiver alt sammen, </w:t>
      </w:r>
      <w:r w:rsidR="005E0975">
        <w:lastRenderedPageBreak/>
        <w:t>hvortil kommer, at jeg da tror mindst lige så meget på de to mindste som lige nu har fuldt drøn på livet i folkeskolen så man selv næsten kun kan drømme sig tilbage!</w:t>
      </w:r>
    </w:p>
    <w:p w14:paraId="037D7C7D" w14:textId="2D5851EC" w:rsidR="008A62FA" w:rsidRDefault="005E0975" w:rsidP="00D54BB8">
      <w:pPr>
        <w:pStyle w:val="Garamond13"/>
      </w:pPr>
      <w:r>
        <w:t>De vil alle blive vist i nogle fotocolager fra deres opvækst</w:t>
      </w:r>
      <w:r w:rsidR="00A738E1">
        <w:t>.</w:t>
      </w:r>
    </w:p>
    <w:p w14:paraId="001D6BAE" w14:textId="77777777" w:rsidR="00F15903" w:rsidRDefault="00F15903" w:rsidP="00D54BB8">
      <w:pPr>
        <w:pStyle w:val="Garamond13"/>
      </w:pPr>
    </w:p>
    <w:p w14:paraId="59C90AB1" w14:textId="4F8C2134" w:rsidR="005A29C0" w:rsidRDefault="00A738E1" w:rsidP="00D54BB8">
      <w:pPr>
        <w:pStyle w:val="Garamond13"/>
      </w:pPr>
      <w:r>
        <w:t xml:space="preserve">4.  </w:t>
      </w:r>
      <w:r w:rsidR="005A29C0">
        <w:t>Fortællingen om min person</w:t>
      </w:r>
      <w:r w:rsidR="00440D71">
        <w:t xml:space="preserve"> og </w:t>
      </w:r>
      <w:r>
        <w:t xml:space="preserve">fortællingen om slægterne med </w:t>
      </w:r>
      <w:r w:rsidR="003472A4">
        <w:t>tilhørende</w:t>
      </w:r>
      <w:r w:rsidR="0011111F">
        <w:t xml:space="preserve"> dokumentation</w:t>
      </w:r>
      <w:r w:rsidR="00440D71">
        <w:t>,</w:t>
      </w:r>
      <w:r w:rsidR="000B237B">
        <w:t xml:space="preserve"> slægtsforskning</w:t>
      </w:r>
      <w:r w:rsidR="003D57F8">
        <w:t>srapporter</w:t>
      </w:r>
      <w:r w:rsidR="00440D71">
        <w:t xml:space="preserve"> og </w:t>
      </w:r>
      <w:r w:rsidR="003D57F8">
        <w:t xml:space="preserve">andre </w:t>
      </w:r>
      <w:r w:rsidR="00440D71">
        <w:t>supplerende tekster</w:t>
      </w:r>
      <w:r w:rsidR="005A29C0">
        <w:t xml:space="preserve"> og billeder</w:t>
      </w:r>
      <w:r w:rsidR="00440D71">
        <w:t xml:space="preserve">, </w:t>
      </w:r>
      <w:r w:rsidR="005A29C0">
        <w:t>fremgår nu af selvbiografien og webstedets bearbejdning af temaerne ”Familien” og ”Slægterne”.</w:t>
      </w:r>
    </w:p>
    <w:p w14:paraId="2C4CAB7C" w14:textId="77777777" w:rsidR="005A29C0" w:rsidRDefault="005A29C0" w:rsidP="00D54BB8">
      <w:pPr>
        <w:pStyle w:val="Garamond13"/>
      </w:pPr>
      <w:r>
        <w:t>Herudover vil der på webstedet blive arbejdet med temaerne omkring mine ”Passioner”, ”projekter” samt hvad der måtte vise sig under temaerne ”Jokere” og ”Aktualiteter” plus eventuelt hvad der måtte komme til at ske på den planlagte ”Blog”.</w:t>
      </w:r>
    </w:p>
    <w:p w14:paraId="2E576F3F" w14:textId="2ACBECFE" w:rsidR="005D421F" w:rsidRDefault="005A29C0" w:rsidP="00D54BB8">
      <w:pPr>
        <w:pStyle w:val="Garamond13"/>
      </w:pPr>
      <w:r>
        <w:t xml:space="preserve">Det vil jeg forsøge at pejle mig ind på herefter: </w:t>
      </w:r>
    </w:p>
    <w:p w14:paraId="58134502" w14:textId="043B3875" w:rsidR="005A29C0" w:rsidRPr="005A29C0" w:rsidRDefault="005A29C0" w:rsidP="005A29C0">
      <w:pPr>
        <w:pStyle w:val="Overskrift4"/>
        <w:rPr>
          <w:b w:val="0"/>
          <w:noProof w:val="0"/>
          <w:sz w:val="26"/>
          <w:szCs w:val="26"/>
          <w:lang w:val="da-DK"/>
        </w:rPr>
      </w:pPr>
      <w:r w:rsidRPr="00EE73B9">
        <w:rPr>
          <w:lang w:val="da-DK"/>
        </w:rPr>
        <w:t xml:space="preserve">Arbejdstitel </w:t>
      </w:r>
      <w:r>
        <w:rPr>
          <w:lang w:val="da-DK"/>
        </w:rPr>
        <w:t xml:space="preserve"> </w:t>
      </w:r>
      <w:r w:rsidRPr="005A29C0">
        <w:rPr>
          <w:b w:val="0"/>
          <w:noProof w:val="0"/>
          <w:sz w:val="26"/>
          <w:szCs w:val="26"/>
          <w:lang w:val="da-DK"/>
        </w:rPr>
        <w:t>Lars Jørgens Samlede Fortællinger</w:t>
      </w:r>
    </w:p>
    <w:p w14:paraId="4131D532" w14:textId="3A8CAC2C" w:rsidR="005A29C0" w:rsidRPr="005A29C0" w:rsidRDefault="005A29C0" w:rsidP="005A29C0">
      <w:pPr>
        <w:pStyle w:val="Overskrift4"/>
        <w:rPr>
          <w:b w:val="0"/>
          <w:noProof w:val="0"/>
          <w:sz w:val="26"/>
          <w:szCs w:val="26"/>
          <w:lang w:val="da-DK"/>
        </w:rPr>
      </w:pPr>
      <w:r w:rsidRPr="005A29C0">
        <w:rPr>
          <w:lang w:val="da-DK"/>
        </w:rPr>
        <w:t>Arbejdsperiode</w:t>
      </w:r>
      <w:r>
        <w:rPr>
          <w:b w:val="0"/>
          <w:noProof w:val="0"/>
          <w:sz w:val="26"/>
          <w:szCs w:val="26"/>
          <w:lang w:val="da-DK"/>
        </w:rPr>
        <w:t xml:space="preserve"> </w:t>
      </w:r>
      <w:r w:rsidRPr="005A29C0">
        <w:rPr>
          <w:b w:val="0"/>
          <w:noProof w:val="0"/>
          <w:sz w:val="26"/>
          <w:szCs w:val="26"/>
          <w:lang w:val="da-DK"/>
        </w:rPr>
        <w:t>2010 - 2025</w:t>
      </w:r>
    </w:p>
    <w:p w14:paraId="6CF57346" w14:textId="1B6DF8FC" w:rsidR="005A29C0" w:rsidRPr="0028210E" w:rsidRDefault="005A29C0" w:rsidP="0028210E">
      <w:pPr>
        <w:pStyle w:val="Overskrift4"/>
        <w:rPr>
          <w:lang w:val="da-DK"/>
        </w:rPr>
      </w:pPr>
      <w:r w:rsidRPr="00EE73B9">
        <w:rPr>
          <w:lang w:val="da-DK"/>
        </w:rPr>
        <w:t>Ansvarshavende</w:t>
      </w:r>
      <w:r w:rsidR="0028210E">
        <w:rPr>
          <w:lang w:val="da-DK"/>
        </w:rPr>
        <w:t xml:space="preserve"> </w:t>
      </w:r>
      <w:r w:rsidRPr="0028210E">
        <w:rPr>
          <w:b w:val="0"/>
          <w:noProof w:val="0"/>
          <w:sz w:val="26"/>
          <w:szCs w:val="26"/>
          <w:lang w:val="da-DK"/>
        </w:rPr>
        <w:t>Lars Jørgen Jakobsen</w:t>
      </w:r>
      <w:r w:rsidR="0028210E">
        <w:rPr>
          <w:b w:val="0"/>
          <w:noProof w:val="0"/>
          <w:sz w:val="26"/>
          <w:szCs w:val="26"/>
          <w:lang w:val="da-DK"/>
        </w:rPr>
        <w:t xml:space="preserve">, </w:t>
      </w:r>
      <w:r w:rsidRPr="0028210E">
        <w:rPr>
          <w:b w:val="0"/>
          <w:noProof w:val="0"/>
          <w:sz w:val="26"/>
          <w:szCs w:val="26"/>
          <w:lang w:val="da-DK"/>
        </w:rPr>
        <w:t>05 april 1945</w:t>
      </w:r>
      <w:r w:rsidR="0028210E">
        <w:rPr>
          <w:b w:val="0"/>
          <w:noProof w:val="0"/>
          <w:sz w:val="26"/>
          <w:szCs w:val="26"/>
          <w:lang w:val="da-DK"/>
        </w:rPr>
        <w:t xml:space="preserve">, </w:t>
      </w:r>
      <w:r w:rsidRPr="0028210E">
        <w:rPr>
          <w:b w:val="0"/>
          <w:noProof w:val="0"/>
          <w:sz w:val="26"/>
          <w:szCs w:val="26"/>
          <w:lang w:val="da-DK"/>
        </w:rPr>
        <w:t>Mobil 29442629</w:t>
      </w:r>
    </w:p>
    <w:p w14:paraId="7A2E0265" w14:textId="139349A2" w:rsidR="005A29C0" w:rsidRDefault="00DC2EEF" w:rsidP="005A29C0">
      <w:pPr>
        <w:pStyle w:val="Garamond13"/>
      </w:pPr>
      <w:hyperlink r:id="rId10" w:history="1">
        <w:r w:rsidR="005A29C0" w:rsidRPr="007D0CAB">
          <w:rPr>
            <w:rStyle w:val="Hyperlink"/>
          </w:rPr>
          <w:t>larsjorgen@murogrum.dk</w:t>
        </w:r>
      </w:hyperlink>
      <w:r w:rsidR="005A29C0">
        <w:t xml:space="preserve"> </w:t>
      </w:r>
      <w:r w:rsidR="0028210E">
        <w:t xml:space="preserve"> </w:t>
      </w:r>
      <w:hyperlink r:id="rId11" w:history="1">
        <w:r w:rsidR="0028210E" w:rsidRPr="00D429D3">
          <w:rPr>
            <w:rStyle w:val="Hyperlink"/>
          </w:rPr>
          <w:t>www.larsjorgen.dk</w:t>
        </w:r>
      </w:hyperlink>
      <w:r w:rsidR="005A29C0">
        <w:t xml:space="preserve"> </w:t>
      </w:r>
    </w:p>
    <w:p w14:paraId="6323DF08" w14:textId="77777777" w:rsidR="00514601" w:rsidRDefault="00514601" w:rsidP="00514601">
      <w:pPr>
        <w:pStyle w:val="Garamond13"/>
      </w:pPr>
    </w:p>
    <w:tbl>
      <w:tblPr>
        <w:tblStyle w:val="Tabel-Gitter"/>
        <w:tblW w:w="0" w:type="auto"/>
        <w:tblLook w:val="04A0" w:firstRow="1" w:lastRow="0" w:firstColumn="1" w:lastColumn="0" w:noHBand="0" w:noVBand="1"/>
      </w:tblPr>
      <w:tblGrid>
        <w:gridCol w:w="6956"/>
        <w:gridCol w:w="2750"/>
      </w:tblGrid>
      <w:tr w:rsidR="00CC2C1C" w14:paraId="29144DC9" w14:textId="77777777" w:rsidTr="00CC2C1C">
        <w:tc>
          <w:tcPr>
            <w:tcW w:w="4815" w:type="dxa"/>
          </w:tcPr>
          <w:p w14:paraId="317828AF" w14:textId="5B513FCF" w:rsidR="00CC2C1C" w:rsidRDefault="00CC2C1C" w:rsidP="00514601">
            <w:pPr>
              <w:pStyle w:val="Garamond13"/>
            </w:pPr>
            <w:r>
              <w:rPr>
                <w:noProof/>
              </w:rPr>
              <w:drawing>
                <wp:inline distT="0" distB="0" distL="0" distR="0" wp14:anchorId="5709C8EE" wp14:editId="7A57948A">
                  <wp:extent cx="4277032" cy="4470924"/>
                  <wp:effectExtent l="0" t="0" r="317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2"/>
                          <a:stretch>
                            <a:fillRect/>
                          </a:stretch>
                        </pic:blipFill>
                        <pic:spPr>
                          <a:xfrm>
                            <a:off x="0" y="0"/>
                            <a:ext cx="4300463" cy="4495417"/>
                          </a:xfrm>
                          <a:prstGeom prst="rect">
                            <a:avLst/>
                          </a:prstGeom>
                        </pic:spPr>
                      </pic:pic>
                    </a:graphicData>
                  </a:graphic>
                </wp:inline>
              </w:drawing>
            </w:r>
          </w:p>
        </w:tc>
        <w:tc>
          <w:tcPr>
            <w:tcW w:w="4815" w:type="dxa"/>
          </w:tcPr>
          <w:p w14:paraId="5F14BFD0" w14:textId="77777777" w:rsidR="003B7F18" w:rsidRDefault="003B7F18" w:rsidP="00514601">
            <w:pPr>
              <w:pStyle w:val="Garamond13"/>
            </w:pPr>
          </w:p>
          <w:p w14:paraId="7BAF2E64" w14:textId="77777777" w:rsidR="003B7F18" w:rsidRDefault="003B7F18" w:rsidP="00514601">
            <w:pPr>
              <w:pStyle w:val="Garamond13"/>
            </w:pPr>
          </w:p>
          <w:p w14:paraId="5BB6E54C" w14:textId="77777777" w:rsidR="003B7F18" w:rsidRDefault="003B7F18" w:rsidP="00514601">
            <w:pPr>
              <w:pStyle w:val="Garamond13"/>
            </w:pPr>
          </w:p>
          <w:p w14:paraId="72EC8931" w14:textId="77777777" w:rsidR="003B7F18" w:rsidRDefault="003B7F18" w:rsidP="00514601">
            <w:pPr>
              <w:pStyle w:val="Garamond13"/>
            </w:pPr>
          </w:p>
          <w:p w14:paraId="0B68D503" w14:textId="77777777" w:rsidR="003B7F18" w:rsidRDefault="003B7F18" w:rsidP="00514601">
            <w:pPr>
              <w:pStyle w:val="Garamond13"/>
            </w:pPr>
          </w:p>
          <w:p w14:paraId="281D9759" w14:textId="77777777" w:rsidR="003B7F18" w:rsidRDefault="003B7F18" w:rsidP="00514601">
            <w:pPr>
              <w:pStyle w:val="Garamond13"/>
            </w:pPr>
          </w:p>
          <w:p w14:paraId="575C296E" w14:textId="77777777" w:rsidR="003B7F18" w:rsidRDefault="003B7F18" w:rsidP="00514601">
            <w:pPr>
              <w:pStyle w:val="Garamond13"/>
            </w:pPr>
          </w:p>
          <w:p w14:paraId="0BB5F23F" w14:textId="77777777" w:rsidR="003B7F18" w:rsidRDefault="003B7F18" w:rsidP="00514601">
            <w:pPr>
              <w:pStyle w:val="Garamond13"/>
            </w:pPr>
          </w:p>
          <w:p w14:paraId="50110B4D" w14:textId="77777777" w:rsidR="003B7F18" w:rsidRDefault="003B7F18" w:rsidP="00514601">
            <w:pPr>
              <w:pStyle w:val="Garamond13"/>
            </w:pPr>
          </w:p>
          <w:p w14:paraId="38999E7A" w14:textId="77777777" w:rsidR="003B7F18" w:rsidRDefault="003B7F18" w:rsidP="00514601">
            <w:pPr>
              <w:pStyle w:val="Garamond13"/>
            </w:pPr>
          </w:p>
          <w:p w14:paraId="50B71E4F" w14:textId="77777777" w:rsidR="003B7F18" w:rsidRDefault="003B7F18" w:rsidP="00514601">
            <w:pPr>
              <w:pStyle w:val="Garamond13"/>
            </w:pPr>
          </w:p>
          <w:p w14:paraId="0ED88CCF" w14:textId="77777777" w:rsidR="003B7F18" w:rsidRDefault="003B7F18" w:rsidP="00514601">
            <w:pPr>
              <w:pStyle w:val="Garamond13"/>
            </w:pPr>
          </w:p>
          <w:p w14:paraId="754FA4C6" w14:textId="77777777" w:rsidR="003B7F18" w:rsidRDefault="003B7F18" w:rsidP="00514601">
            <w:pPr>
              <w:pStyle w:val="Garamond13"/>
            </w:pPr>
          </w:p>
          <w:p w14:paraId="772DC489" w14:textId="249EA5E9" w:rsidR="00CC2C1C" w:rsidRDefault="003B7F18" w:rsidP="00514601">
            <w:pPr>
              <w:pStyle w:val="Garamond13"/>
            </w:pPr>
            <w:r>
              <w:t xml:space="preserve">Temaoversigt for </w:t>
            </w:r>
            <w:proofErr w:type="spellStart"/>
            <w:r>
              <w:t>LarsJørgens</w:t>
            </w:r>
            <w:proofErr w:type="spellEnd"/>
            <w:r>
              <w:t xml:space="preserve"> Samlede værker, som de er sat op på ”Lars Jørgens Websted”</w:t>
            </w:r>
          </w:p>
          <w:p w14:paraId="69BD9544" w14:textId="27025217" w:rsidR="003B7F18" w:rsidRDefault="00DC2EEF" w:rsidP="00514601">
            <w:pPr>
              <w:pStyle w:val="Garamond13"/>
            </w:pPr>
            <w:hyperlink r:id="rId13" w:history="1">
              <w:r w:rsidR="003B7F18" w:rsidRPr="003B7F18">
                <w:rPr>
                  <w:rStyle w:val="Hyperlink"/>
                </w:rPr>
                <w:t>Introduktion</w:t>
              </w:r>
            </w:hyperlink>
          </w:p>
        </w:tc>
      </w:tr>
    </w:tbl>
    <w:p w14:paraId="6D5D7FEF" w14:textId="5B728B8F" w:rsidR="00376E04" w:rsidRDefault="00BA2FBB" w:rsidP="00514601">
      <w:pPr>
        <w:pStyle w:val="Garamond13"/>
      </w:pPr>
      <w:r>
        <w:br w:type="page"/>
      </w:r>
    </w:p>
    <w:p w14:paraId="3701D681" w14:textId="356D9644" w:rsidR="000011D3" w:rsidRPr="000011D3" w:rsidRDefault="006433F4" w:rsidP="000011D3">
      <w:pPr>
        <w:pStyle w:val="Overskrift3"/>
      </w:pPr>
      <w:r>
        <w:lastRenderedPageBreak/>
        <w:t xml:space="preserve">LARS JØRGENS SAMLEDE </w:t>
      </w:r>
      <w:r w:rsidR="002D5DF7">
        <w:t>FORTÆLLINGER</w:t>
      </w:r>
    </w:p>
    <w:p w14:paraId="5C8EF53E" w14:textId="0063D99A" w:rsidR="00231A6B" w:rsidRPr="00EE73B9" w:rsidRDefault="003B7F18" w:rsidP="000011D3">
      <w:pPr>
        <w:pStyle w:val="Overskrift4"/>
        <w:rPr>
          <w:lang w:val="da-DK"/>
        </w:rPr>
      </w:pPr>
      <w:r>
        <w:rPr>
          <w:lang w:val="da-DK"/>
        </w:rPr>
        <w:t>Introduktion/</w:t>
      </w:r>
      <w:r w:rsidR="00CC2C1C">
        <w:rPr>
          <w:lang w:val="da-DK"/>
        </w:rPr>
        <w:t>Baggrund</w:t>
      </w:r>
      <w:r w:rsidR="006433F4">
        <w:rPr>
          <w:lang w:val="da-DK"/>
        </w:rPr>
        <w:t xml:space="preserve"> </w:t>
      </w:r>
      <w:r w:rsidR="006433F4" w:rsidRPr="006433F4">
        <w:rPr>
          <w:b w:val="0"/>
          <w:noProof w:val="0"/>
          <w:sz w:val="26"/>
          <w:szCs w:val="26"/>
          <w:lang w:val="da-DK"/>
        </w:rPr>
        <w:t xml:space="preserve">(Anvendt på webstedets </w:t>
      </w:r>
      <w:r w:rsidR="006433F4" w:rsidRPr="006433F4">
        <w:rPr>
          <w:b w:val="0"/>
          <w:noProof w:val="0"/>
          <w:color w:val="000000" w:themeColor="text1"/>
          <w:sz w:val="26"/>
          <w:szCs w:val="26"/>
          <w:lang w:val="da-DK"/>
        </w:rPr>
        <w:t xml:space="preserve">åbningsside </w:t>
      </w:r>
      <w:r w:rsidR="006433F4" w:rsidRPr="006433F4">
        <w:rPr>
          <w:b w:val="0"/>
          <w:noProof w:val="0"/>
          <w:sz w:val="26"/>
          <w:szCs w:val="26"/>
          <w:lang w:val="da-DK"/>
        </w:rPr>
        <w:t>”</w:t>
      </w:r>
      <w:hyperlink r:id="rId14" w:history="1">
        <w:r w:rsidR="006433F4" w:rsidRPr="006433F4">
          <w:rPr>
            <w:b w:val="0"/>
            <w:noProof w:val="0"/>
            <w:color w:val="0070C0"/>
            <w:sz w:val="26"/>
            <w:szCs w:val="26"/>
            <w:lang w:val="da-DK"/>
          </w:rPr>
          <w:t>Velkommen</w:t>
        </w:r>
      </w:hyperlink>
      <w:r w:rsidR="006433F4" w:rsidRPr="006433F4">
        <w:rPr>
          <w:b w:val="0"/>
          <w:noProof w:val="0"/>
          <w:sz w:val="26"/>
          <w:szCs w:val="26"/>
          <w:lang w:val="da-DK"/>
        </w:rPr>
        <w:t>”)</w:t>
      </w:r>
    </w:p>
    <w:p w14:paraId="73633851" w14:textId="77777777" w:rsidR="00221853" w:rsidRDefault="00221853" w:rsidP="00221853">
      <w:pPr>
        <w:pStyle w:val="Garamond13"/>
      </w:pPr>
      <w:r>
        <w:t xml:space="preserve">Ved indledningen til pensionisttilværelsen begyndte </w:t>
      </w:r>
      <w:r w:rsidR="00B32AAC">
        <w:t xml:space="preserve">jeg </w:t>
      </w:r>
      <w:r>
        <w:t>så småt en proces med skriverier og funderinger over livet og spørgsmålet om hvad</w:t>
      </w:r>
      <w:r w:rsidR="00BA2FBB">
        <w:t xml:space="preserve"> det nu lige var der var sket...! og s</w:t>
      </w:r>
      <w:r>
        <w:t xml:space="preserve">nart </w:t>
      </w:r>
      <w:r w:rsidR="000B237B">
        <w:t>blev det klart</w:t>
      </w:r>
      <w:r>
        <w:t xml:space="preserve">, at det var et meget stort spørgsmål at svare på, og arbejdet med at finde svarene </w:t>
      </w:r>
      <w:r w:rsidR="00B32AAC">
        <w:t xml:space="preserve">havde </w:t>
      </w:r>
      <w:r>
        <w:t>udvikle</w:t>
      </w:r>
      <w:r w:rsidR="00B32AAC">
        <w:t>t</w:t>
      </w:r>
      <w:r>
        <w:t xml:space="preserve"> sig til en stadig mere rodet affære</w:t>
      </w:r>
      <w:r w:rsidR="00B32AAC">
        <w:t xml:space="preserve"> og</w:t>
      </w:r>
      <w:r w:rsidR="00BA2FBB">
        <w:t>…</w:t>
      </w:r>
      <w:r>
        <w:t xml:space="preserve"> noget måtte gøres! Noget med at ordne og systematisere</w:t>
      </w:r>
      <w:r w:rsidR="000E31CB">
        <w:t xml:space="preserve"> eller</w:t>
      </w:r>
      <w:r w:rsidR="00DF79F6">
        <w:t xml:space="preserve"> at</w:t>
      </w:r>
      <w:r w:rsidR="000E31CB">
        <w:t xml:space="preserve"> lade det hele ligge</w:t>
      </w:r>
      <w:r>
        <w:t>.</w:t>
      </w:r>
    </w:p>
    <w:p w14:paraId="407471BD" w14:textId="77777777" w:rsidR="00A87127" w:rsidRDefault="000E31CB" w:rsidP="00221853">
      <w:pPr>
        <w:pStyle w:val="Garamond13"/>
      </w:pPr>
      <w:r>
        <w:t>Det sidste ville jeg være ked af, for jeg var kommet så langt, at jeg nu var opsat på at nå et resultat og</w:t>
      </w:r>
      <w:r w:rsidR="00AF42B7">
        <w:t>,</w:t>
      </w:r>
      <w:r>
        <w:t xml:space="preserve"> som den første i slægten</w:t>
      </w:r>
      <w:r w:rsidR="00AF42B7">
        <w:t>,</w:t>
      </w:r>
      <w:r w:rsidR="00C93861">
        <w:t xml:space="preserve"> at få skrevet </w:t>
      </w:r>
      <w:r w:rsidR="00AF42B7">
        <w:t>nogle</w:t>
      </w:r>
      <w:r w:rsidR="00C93861">
        <w:t xml:space="preserve"> </w:t>
      </w:r>
      <w:r w:rsidR="00DF79F6">
        <w:t xml:space="preserve">alt favnende </w:t>
      </w:r>
      <w:r w:rsidR="00C93861">
        <w:t xml:space="preserve">erindringer og på denne måde </w:t>
      </w:r>
      <w:r w:rsidR="00AF42B7">
        <w:t>måske</w:t>
      </w:r>
      <w:r w:rsidR="009724CE">
        <w:t>,</w:t>
      </w:r>
      <w:r w:rsidR="00AF42B7">
        <w:t xml:space="preserve"> at </w:t>
      </w:r>
      <w:r w:rsidR="009724CE">
        <w:t xml:space="preserve">kunne </w:t>
      </w:r>
      <w:r w:rsidR="00C93861">
        <w:t>efterlade bare et lille spor efter alle de ældre famil</w:t>
      </w:r>
      <w:r w:rsidR="00BA2FBB">
        <w:t xml:space="preserve">iemedlemmer </w:t>
      </w:r>
      <w:r w:rsidR="00532FFF">
        <w:t xml:space="preserve">med flere </w:t>
      </w:r>
      <w:r w:rsidR="00BA2FBB">
        <w:t>som jeg har kendt</w:t>
      </w:r>
      <w:r w:rsidR="00532FFF">
        <w:t>,</w:t>
      </w:r>
      <w:r w:rsidR="00BA2FBB">
        <w:t xml:space="preserve"> tillige med </w:t>
      </w:r>
      <w:r w:rsidR="009724CE">
        <w:t xml:space="preserve">mine egne erindringer og </w:t>
      </w:r>
      <w:r w:rsidR="00DF79F6">
        <w:t xml:space="preserve">lidt om </w:t>
      </w:r>
      <w:r w:rsidR="00BA2FBB">
        <w:t>dem</w:t>
      </w:r>
      <w:r w:rsidR="00C93861">
        <w:t xml:space="preserve"> </w:t>
      </w:r>
      <w:r w:rsidR="00532FFF">
        <w:t xml:space="preserve">der er kommet </w:t>
      </w:r>
      <w:r w:rsidR="009724CE">
        <w:t>til</w:t>
      </w:r>
      <w:r w:rsidR="00C93861">
        <w:t xml:space="preserve"> </w:t>
      </w:r>
      <w:r w:rsidR="009724CE">
        <w:t xml:space="preserve">efter </w:t>
      </w:r>
      <w:r w:rsidR="00C93861">
        <w:t xml:space="preserve">mig. </w:t>
      </w:r>
      <w:r w:rsidR="00376037">
        <w:t>Så godt som i</w:t>
      </w:r>
      <w:r w:rsidR="00C93861">
        <w:t xml:space="preserve">ngen af forfædrene har nogen sinde efterladt </w:t>
      </w:r>
      <w:r w:rsidR="00AF42B7">
        <w:t>selv</w:t>
      </w:r>
      <w:r w:rsidR="00C93861">
        <w:t xml:space="preserve"> den mindste </w:t>
      </w:r>
      <w:r w:rsidR="00532FFF">
        <w:t xml:space="preserve">seddel </w:t>
      </w:r>
      <w:r w:rsidR="00376037">
        <w:t xml:space="preserve">og dog… blandt min mors efterladte ting fandt jeg nogle breve både fra hende og hendes søskende og </w:t>
      </w:r>
      <w:r w:rsidR="00DF79F6">
        <w:t>mine bedsteforældre</w:t>
      </w:r>
      <w:r w:rsidR="00376037">
        <w:t xml:space="preserve">, så noget har jeg da fået at tygge på, og herunder i særlig grad et skrift skrevet af min bedstefars yngre søster Sørine </w:t>
      </w:r>
      <w:r w:rsidR="00DF79F6">
        <w:t>under titlen</w:t>
      </w:r>
      <w:r w:rsidR="00DF79F6" w:rsidRPr="00DF79F6">
        <w:t xml:space="preserve"> "Til Mine Børn</w:t>
      </w:r>
      <w:r w:rsidR="00DF79F6">
        <w:t xml:space="preserve">", </w:t>
      </w:r>
      <w:r w:rsidR="00376037">
        <w:t>hvor hun beskriver barndommen og familiens situation omkring moderen Anne Maries død i 1898.</w:t>
      </w:r>
      <w:r w:rsidR="00DF79F6" w:rsidRPr="00DF79F6">
        <w:t xml:space="preserve"> </w:t>
      </w:r>
      <w:r w:rsidR="00DF79F6">
        <w:t xml:space="preserve">Ellers er der </w:t>
      </w:r>
      <w:r w:rsidR="009724CE">
        <w:t xml:space="preserve">som nævnt </w:t>
      </w:r>
      <w:r w:rsidR="00DF79F6">
        <w:t xml:space="preserve">ingen der har efterladt selv det mindste </w:t>
      </w:r>
      <w:r w:rsidR="00532FFF">
        <w:t>om sig selv og</w:t>
      </w:r>
      <w:r w:rsidR="00B542F3">
        <w:t xml:space="preserve"> </w:t>
      </w:r>
      <w:r w:rsidR="00C93861">
        <w:t xml:space="preserve">hvad de </w:t>
      </w:r>
      <w:r w:rsidR="00B542F3">
        <w:t>nu ha</w:t>
      </w:r>
      <w:r w:rsidR="00532FFF">
        <w:t>r</w:t>
      </w:r>
      <w:r w:rsidR="00B542F3">
        <w:t xml:space="preserve"> gået og tænkt</w:t>
      </w:r>
      <w:r w:rsidR="00C93861">
        <w:t xml:space="preserve"> på i hverdagen</w:t>
      </w:r>
      <w:r w:rsidR="00B542F3">
        <w:t xml:space="preserve"> medens de var her</w:t>
      </w:r>
      <w:r w:rsidR="00DF79F6">
        <w:t>…</w:t>
      </w:r>
      <w:r w:rsidR="00C93861">
        <w:t xml:space="preserve"> eller </w:t>
      </w:r>
      <w:r w:rsidR="00B542F3">
        <w:t>bare lidt om hvad de ha</w:t>
      </w:r>
      <w:r w:rsidR="00DF79F6">
        <w:t>r</w:t>
      </w:r>
      <w:r w:rsidR="00B542F3">
        <w:t xml:space="preserve"> lavet af spændende ting</w:t>
      </w:r>
      <w:r w:rsidR="00BA2FBB">
        <w:t>,</w:t>
      </w:r>
      <w:r w:rsidR="00B542F3">
        <w:t xml:space="preserve"> </w:t>
      </w:r>
      <w:r w:rsidR="00BA2FBB">
        <w:t xml:space="preserve">for ikke bare at nævne </w:t>
      </w:r>
      <w:r w:rsidR="00DF79F6">
        <w:t xml:space="preserve">de </w:t>
      </w:r>
      <w:r w:rsidR="00BA2FBB">
        <w:t xml:space="preserve">helt almindeligste daglige </w:t>
      </w:r>
      <w:r w:rsidR="00DF79F6">
        <w:t xml:space="preserve">rutiner og </w:t>
      </w:r>
      <w:r w:rsidR="00BA2FBB">
        <w:t>hændelser</w:t>
      </w:r>
      <w:r w:rsidR="00DF79F6">
        <w:t>,</w:t>
      </w:r>
      <w:r w:rsidR="00BA2FBB">
        <w:t xml:space="preserve"> som</w:t>
      </w:r>
      <w:r w:rsidR="00B542F3">
        <w:t xml:space="preserve"> hvad </w:t>
      </w:r>
      <w:r w:rsidR="00A87127">
        <w:t>man</w:t>
      </w:r>
      <w:r w:rsidR="00B542F3">
        <w:t xml:space="preserve"> spist</w:t>
      </w:r>
      <w:r w:rsidR="00A87127">
        <w:t>e</w:t>
      </w:r>
      <w:r w:rsidR="00DF79F6">
        <w:t>, arbejdede med</w:t>
      </w:r>
      <w:r w:rsidR="00B542F3">
        <w:t xml:space="preserve"> og den slags</w:t>
      </w:r>
      <w:r w:rsidR="00C93861">
        <w:t xml:space="preserve">. </w:t>
      </w:r>
      <w:r w:rsidR="00B542F3">
        <w:t xml:space="preserve">Nej </w:t>
      </w:r>
      <w:r w:rsidR="00DF79F6">
        <w:t>al den slags viden er bare forsvundet i glemsel</w:t>
      </w:r>
      <w:r w:rsidR="00C93861">
        <w:t xml:space="preserve">, så der </w:t>
      </w:r>
      <w:r w:rsidR="00DF79F6">
        <w:t xml:space="preserve">tilbage </w:t>
      </w:r>
      <w:r w:rsidR="00C93861">
        <w:t>kun er fødsels- og dødsdatoer tilbage i kirkebøgerne</w:t>
      </w:r>
      <w:r w:rsidR="00BA2FBB">
        <w:t xml:space="preserve">… </w:t>
      </w:r>
      <w:r w:rsidR="00DF79F6">
        <w:t>Æ</w:t>
      </w:r>
      <w:r w:rsidR="00BA2FBB">
        <w:t>rgerligt</w:t>
      </w:r>
      <w:r w:rsidR="009131D0">
        <w:t>.</w:t>
      </w:r>
      <w:r w:rsidR="00AF42B7" w:rsidRPr="00AF42B7">
        <w:t xml:space="preserve"> </w:t>
      </w:r>
    </w:p>
    <w:p w14:paraId="691E7976" w14:textId="77777777" w:rsidR="007D55BA" w:rsidRDefault="00BA2FBB" w:rsidP="00221853">
      <w:pPr>
        <w:pStyle w:val="Garamond13"/>
      </w:pPr>
      <w:r>
        <w:t xml:space="preserve">Ak ja, </w:t>
      </w:r>
      <w:r w:rsidR="00A87127">
        <w:t>de</w:t>
      </w:r>
      <w:r w:rsidR="009724CE">
        <w:t>r</w:t>
      </w:r>
      <w:r w:rsidR="00A87127">
        <w:t xml:space="preserve"> var ikke meget </w:t>
      </w:r>
      <w:r w:rsidR="009724CE">
        <w:t>udover Sørines skrift</w:t>
      </w:r>
      <w:r w:rsidR="00E674DD">
        <w:t xml:space="preserve">, hvad jeg ellers syntes kunne have været spændende læsning! Men så var tanken om selv at skrive noget ned jo bare endnu mere påtrængende, og </w:t>
      </w:r>
      <w:r>
        <w:t xml:space="preserve">alt skal jo have en begyndelse og </w:t>
      </w:r>
      <w:r w:rsidR="005B3EC6">
        <w:t>som tænkt så gjort</w:t>
      </w:r>
      <w:r>
        <w:t xml:space="preserve">. </w:t>
      </w:r>
      <w:r w:rsidR="005B3EC6">
        <w:t xml:space="preserve">Blot var det chokerende at konstatere at </w:t>
      </w:r>
      <w:r w:rsidR="00E674DD">
        <w:t>jeg</w:t>
      </w:r>
      <w:r w:rsidR="005B3EC6">
        <w:t xml:space="preserve"> hele tiden havne</w:t>
      </w:r>
      <w:r w:rsidR="00E674DD">
        <w:t>de</w:t>
      </w:r>
      <w:r w:rsidR="005B3EC6">
        <w:t xml:space="preserve"> i det rene rod</w:t>
      </w:r>
      <w:r w:rsidR="00E674DD">
        <w:t>,</w:t>
      </w:r>
      <w:r w:rsidR="005B3EC6">
        <w:t xml:space="preserve"> </w:t>
      </w:r>
      <w:r w:rsidR="00B542F3">
        <w:t xml:space="preserve">uden </w:t>
      </w:r>
      <w:r w:rsidR="005B3EC6">
        <w:t xml:space="preserve">hverken </w:t>
      </w:r>
      <w:r w:rsidR="00B542F3">
        <w:t>hoved elle</w:t>
      </w:r>
      <w:r w:rsidR="00E674DD">
        <w:t>r</w:t>
      </w:r>
      <w:r w:rsidR="00B542F3">
        <w:t xml:space="preserve"> hale</w:t>
      </w:r>
      <w:r w:rsidR="005B3EC6">
        <w:t xml:space="preserve"> i de flyvske nedskrivninger.</w:t>
      </w:r>
      <w:r w:rsidR="002A1F78">
        <w:t xml:space="preserve"> </w:t>
      </w:r>
    </w:p>
    <w:p w14:paraId="79B1CAA1" w14:textId="6AFBA30F" w:rsidR="007D55BA" w:rsidRPr="007D55BA" w:rsidRDefault="007D55BA" w:rsidP="007D55BA">
      <w:pPr>
        <w:shd w:val="clear" w:color="auto" w:fill="FFFFFF"/>
        <w:tabs>
          <w:tab w:val="left" w:pos="850"/>
          <w:tab w:val="left" w:pos="6498"/>
        </w:tabs>
        <w:autoSpaceDE w:val="0"/>
        <w:autoSpaceDN w:val="0"/>
        <w:adjustRightInd w:val="0"/>
        <w:spacing w:after="115"/>
        <w:jc w:val="center"/>
        <w:rPr>
          <w:rFonts w:ascii="Garamond" w:eastAsiaTheme="majorEastAsia" w:hAnsi="Garamond" w:cstheme="majorBidi"/>
          <w:bCs/>
          <w:iCs/>
          <w:sz w:val="26"/>
          <w:szCs w:val="26"/>
        </w:rPr>
      </w:pPr>
      <w:r w:rsidRPr="007D55BA">
        <w:rPr>
          <w:rFonts w:ascii="Garamond" w:eastAsiaTheme="majorEastAsia" w:hAnsi="Garamond" w:cstheme="majorBidi"/>
          <w:bCs/>
          <w:iCs/>
          <w:sz w:val="26"/>
          <w:szCs w:val="26"/>
        </w:rPr>
        <w:t>L</w:t>
      </w:r>
      <w:r>
        <w:rPr>
          <w:rFonts w:ascii="Garamond" w:eastAsiaTheme="majorEastAsia" w:hAnsi="Garamond" w:cstheme="majorBidi"/>
          <w:bCs/>
          <w:iCs/>
          <w:sz w:val="26"/>
          <w:szCs w:val="26"/>
        </w:rPr>
        <w:t>ø</w:t>
      </w:r>
      <w:r w:rsidRPr="007D55BA">
        <w:rPr>
          <w:rFonts w:ascii="Garamond" w:eastAsiaTheme="majorEastAsia" w:hAnsi="Garamond" w:cstheme="majorBidi"/>
          <w:bCs/>
          <w:iCs/>
          <w:sz w:val="26"/>
          <w:szCs w:val="26"/>
        </w:rPr>
        <w:t>sningen blev</w:t>
      </w:r>
      <w:r>
        <w:rPr>
          <w:rFonts w:ascii="Garamond" w:eastAsiaTheme="majorEastAsia" w:hAnsi="Garamond" w:cstheme="majorBidi"/>
          <w:bCs/>
          <w:iCs/>
          <w:sz w:val="26"/>
          <w:szCs w:val="26"/>
        </w:rPr>
        <w:t xml:space="preserve"> at skitsere en</w:t>
      </w:r>
      <w:r w:rsidRPr="007D55BA">
        <w:rPr>
          <w:rFonts w:ascii="Garamond" w:eastAsiaTheme="majorEastAsia" w:hAnsi="Garamond" w:cstheme="majorBidi"/>
          <w:bCs/>
          <w:iCs/>
          <w:sz w:val="26"/>
          <w:szCs w:val="26"/>
        </w:rPr>
        <w:t xml:space="preserve"> strategi eller </w:t>
      </w:r>
      <w:r>
        <w:rPr>
          <w:rFonts w:ascii="Garamond" w:eastAsiaTheme="majorEastAsia" w:hAnsi="Garamond" w:cstheme="majorBidi"/>
          <w:bCs/>
          <w:iCs/>
          <w:sz w:val="26"/>
          <w:szCs w:val="26"/>
        </w:rPr>
        <w:t>nærværende</w:t>
      </w:r>
      <w:r w:rsidRPr="007D55BA">
        <w:rPr>
          <w:rFonts w:ascii="Garamond" w:eastAsiaTheme="majorEastAsia" w:hAnsi="Garamond" w:cstheme="majorBidi"/>
          <w:bCs/>
          <w:iCs/>
          <w:sz w:val="26"/>
          <w:szCs w:val="26"/>
        </w:rPr>
        <w:t xml:space="preserve"> drejebog, </w:t>
      </w:r>
      <w:r>
        <w:rPr>
          <w:rFonts w:ascii="Garamond" w:eastAsiaTheme="majorEastAsia" w:hAnsi="Garamond" w:cstheme="majorBidi"/>
          <w:bCs/>
          <w:iCs/>
          <w:sz w:val="26"/>
          <w:szCs w:val="26"/>
        </w:rPr>
        <w:t>inklusive beskrivelse af et</w:t>
      </w:r>
      <w:r w:rsidRPr="007D55BA">
        <w:rPr>
          <w:rFonts w:ascii="Garamond" w:eastAsiaTheme="majorEastAsia" w:hAnsi="Garamond" w:cstheme="majorBidi"/>
          <w:bCs/>
          <w:iCs/>
          <w:sz w:val="26"/>
          <w:szCs w:val="26"/>
        </w:rPr>
        <w:t xml:space="preserve"> hovedgrebet til webstedets struktur og emnevalg. Der er s</w:t>
      </w:r>
      <w:r>
        <w:rPr>
          <w:rFonts w:ascii="Garamond" w:eastAsiaTheme="majorEastAsia" w:hAnsi="Garamond" w:cstheme="majorBidi"/>
          <w:bCs/>
          <w:iCs/>
          <w:sz w:val="26"/>
          <w:szCs w:val="26"/>
        </w:rPr>
        <w:t>ø</w:t>
      </w:r>
      <w:r w:rsidRPr="007D55BA">
        <w:rPr>
          <w:rFonts w:ascii="Garamond" w:eastAsiaTheme="majorEastAsia" w:hAnsi="Garamond" w:cstheme="majorBidi"/>
          <w:bCs/>
          <w:iCs/>
          <w:sz w:val="26"/>
          <w:szCs w:val="26"/>
        </w:rPr>
        <w:t>gt skabt en struktur hvor de skiftende fort</w:t>
      </w:r>
      <w:r>
        <w:rPr>
          <w:rFonts w:ascii="Garamond" w:eastAsiaTheme="majorEastAsia" w:hAnsi="Garamond" w:cstheme="majorBidi"/>
          <w:bCs/>
          <w:iCs/>
          <w:sz w:val="26"/>
          <w:szCs w:val="26"/>
        </w:rPr>
        <w:t>æ</w:t>
      </w:r>
      <w:r w:rsidRPr="007D55BA">
        <w:rPr>
          <w:rFonts w:ascii="Garamond" w:eastAsiaTheme="majorEastAsia" w:hAnsi="Garamond" w:cstheme="majorBidi"/>
          <w:bCs/>
          <w:iCs/>
          <w:sz w:val="26"/>
          <w:szCs w:val="26"/>
        </w:rPr>
        <w:t>llinger p</w:t>
      </w:r>
      <w:r>
        <w:rPr>
          <w:rFonts w:ascii="Garamond" w:eastAsiaTheme="majorEastAsia" w:hAnsi="Garamond" w:cstheme="majorBidi"/>
          <w:bCs/>
          <w:iCs/>
          <w:sz w:val="26"/>
          <w:szCs w:val="26"/>
        </w:rPr>
        <w:t>å</w:t>
      </w:r>
      <w:r w:rsidRPr="007D55BA">
        <w:rPr>
          <w:rFonts w:ascii="Garamond" w:eastAsiaTheme="majorEastAsia" w:hAnsi="Garamond" w:cstheme="majorBidi"/>
          <w:bCs/>
          <w:iCs/>
          <w:sz w:val="26"/>
          <w:szCs w:val="26"/>
        </w:rPr>
        <w:t xml:space="preserve"> udis</w:t>
      </w:r>
      <w:r>
        <w:rPr>
          <w:rFonts w:ascii="Garamond" w:eastAsiaTheme="majorEastAsia" w:hAnsi="Garamond" w:cstheme="majorBidi"/>
          <w:bCs/>
          <w:iCs/>
          <w:sz w:val="26"/>
          <w:szCs w:val="26"/>
        </w:rPr>
        <w:t>c</w:t>
      </w:r>
      <w:r w:rsidRPr="007D55BA">
        <w:rPr>
          <w:rFonts w:ascii="Garamond" w:eastAsiaTheme="majorEastAsia" w:hAnsi="Garamond" w:cstheme="majorBidi"/>
          <w:bCs/>
          <w:iCs/>
          <w:sz w:val="26"/>
          <w:szCs w:val="26"/>
        </w:rPr>
        <w:t>iplineret vis har kunnet h</w:t>
      </w:r>
      <w:r>
        <w:rPr>
          <w:rFonts w:ascii="Garamond" w:eastAsiaTheme="majorEastAsia" w:hAnsi="Garamond" w:cstheme="majorBidi"/>
          <w:bCs/>
          <w:iCs/>
          <w:sz w:val="26"/>
          <w:szCs w:val="26"/>
        </w:rPr>
        <w:t>æ</w:t>
      </w:r>
      <w:r w:rsidRPr="007D55BA">
        <w:rPr>
          <w:rFonts w:ascii="Garamond" w:eastAsiaTheme="majorEastAsia" w:hAnsi="Garamond" w:cstheme="majorBidi"/>
          <w:bCs/>
          <w:iCs/>
          <w:sz w:val="26"/>
          <w:szCs w:val="26"/>
        </w:rPr>
        <w:t>nges p</w:t>
      </w:r>
      <w:r>
        <w:rPr>
          <w:rFonts w:ascii="Garamond" w:eastAsiaTheme="majorEastAsia" w:hAnsi="Garamond" w:cstheme="majorBidi"/>
          <w:bCs/>
          <w:iCs/>
          <w:sz w:val="26"/>
          <w:szCs w:val="26"/>
        </w:rPr>
        <w:t>å</w:t>
      </w:r>
      <w:r w:rsidRPr="007D55BA">
        <w:rPr>
          <w:rFonts w:ascii="Garamond" w:eastAsiaTheme="majorEastAsia" w:hAnsi="Garamond" w:cstheme="majorBidi"/>
          <w:bCs/>
          <w:iCs/>
          <w:sz w:val="26"/>
          <w:szCs w:val="26"/>
        </w:rPr>
        <w:t xml:space="preserve"> i vilk</w:t>
      </w:r>
      <w:r>
        <w:rPr>
          <w:rFonts w:ascii="Garamond" w:eastAsiaTheme="majorEastAsia" w:hAnsi="Garamond" w:cstheme="majorBidi"/>
          <w:bCs/>
          <w:iCs/>
          <w:sz w:val="26"/>
          <w:szCs w:val="26"/>
        </w:rPr>
        <w:t>å</w:t>
      </w:r>
      <w:r w:rsidRPr="007D55BA">
        <w:rPr>
          <w:rFonts w:ascii="Garamond" w:eastAsiaTheme="majorEastAsia" w:hAnsi="Garamond" w:cstheme="majorBidi"/>
          <w:bCs/>
          <w:iCs/>
          <w:sz w:val="26"/>
          <w:szCs w:val="26"/>
        </w:rPr>
        <w:t>rlig r</w:t>
      </w:r>
      <w:r>
        <w:rPr>
          <w:rFonts w:ascii="Garamond" w:eastAsiaTheme="majorEastAsia" w:hAnsi="Garamond" w:cstheme="majorBidi"/>
          <w:bCs/>
          <w:iCs/>
          <w:sz w:val="26"/>
          <w:szCs w:val="26"/>
        </w:rPr>
        <w:t>æ</w:t>
      </w:r>
      <w:r w:rsidRPr="007D55BA">
        <w:rPr>
          <w:rFonts w:ascii="Garamond" w:eastAsiaTheme="majorEastAsia" w:hAnsi="Garamond" w:cstheme="majorBidi"/>
          <w:bCs/>
          <w:iCs/>
          <w:sz w:val="26"/>
          <w:szCs w:val="26"/>
        </w:rPr>
        <w:t>kkef</w:t>
      </w:r>
      <w:r>
        <w:rPr>
          <w:rFonts w:ascii="Garamond" w:eastAsiaTheme="majorEastAsia" w:hAnsi="Garamond" w:cstheme="majorBidi"/>
          <w:bCs/>
          <w:iCs/>
          <w:sz w:val="26"/>
          <w:szCs w:val="26"/>
        </w:rPr>
        <w:t>ø</w:t>
      </w:r>
      <w:r w:rsidRPr="007D55BA">
        <w:rPr>
          <w:rFonts w:ascii="Garamond" w:eastAsiaTheme="majorEastAsia" w:hAnsi="Garamond" w:cstheme="majorBidi"/>
          <w:bCs/>
          <w:iCs/>
          <w:sz w:val="26"/>
          <w:szCs w:val="26"/>
        </w:rPr>
        <w:t>lge, men med en tematisk orden og helhed.</w:t>
      </w:r>
    </w:p>
    <w:p w14:paraId="4FDED5D3" w14:textId="020773EE" w:rsidR="007D55BA" w:rsidRPr="007D55BA" w:rsidRDefault="007D55BA" w:rsidP="007D55BA">
      <w:pPr>
        <w:shd w:val="clear" w:color="auto" w:fill="FFFFFF"/>
        <w:tabs>
          <w:tab w:val="left" w:pos="850"/>
          <w:tab w:val="left" w:pos="6498"/>
        </w:tabs>
        <w:autoSpaceDE w:val="0"/>
        <w:autoSpaceDN w:val="0"/>
        <w:adjustRightInd w:val="0"/>
        <w:spacing w:after="115"/>
        <w:jc w:val="center"/>
        <w:rPr>
          <w:rFonts w:ascii="Garamond" w:eastAsiaTheme="majorEastAsia" w:hAnsi="Garamond" w:cstheme="majorBidi"/>
          <w:bCs/>
          <w:iCs/>
          <w:sz w:val="26"/>
          <w:szCs w:val="26"/>
        </w:rPr>
      </w:pPr>
      <w:r w:rsidRPr="007D55BA">
        <w:rPr>
          <w:rFonts w:ascii="Garamond" w:eastAsiaTheme="majorEastAsia" w:hAnsi="Garamond" w:cstheme="majorBidi"/>
          <w:bCs/>
          <w:iCs/>
          <w:sz w:val="26"/>
          <w:szCs w:val="26"/>
        </w:rPr>
        <w:t xml:space="preserve">  </w:t>
      </w:r>
      <w:r w:rsidRPr="007D55BA">
        <w:rPr>
          <w:rFonts w:ascii="Garamond" w:hAnsi="Garamond" w:cstheme="majorBidi"/>
          <w:sz w:val="26"/>
          <w:szCs w:val="26"/>
        </w:rPr>
        <w:t>Temaerne er sammensat med udgangspunkt i min selvbiografi, mine familier og sl</w:t>
      </w:r>
      <w:r>
        <w:t>æ</w:t>
      </w:r>
      <w:r w:rsidRPr="007D55BA">
        <w:rPr>
          <w:rFonts w:ascii="Garamond" w:hAnsi="Garamond" w:cstheme="majorBidi"/>
          <w:sz w:val="26"/>
          <w:szCs w:val="26"/>
        </w:rPr>
        <w:t>gter samt mine passioner og projekter... plus det l</w:t>
      </w:r>
      <w:r>
        <w:t>ø</w:t>
      </w:r>
      <w:r w:rsidRPr="007D55BA">
        <w:rPr>
          <w:rFonts w:ascii="Garamond" w:hAnsi="Garamond" w:cstheme="majorBidi"/>
          <w:sz w:val="26"/>
          <w:szCs w:val="26"/>
        </w:rPr>
        <w:t>se!</w:t>
      </w:r>
    </w:p>
    <w:p w14:paraId="45A97CDF" w14:textId="28722904" w:rsidR="002F4911" w:rsidRDefault="002F4911" w:rsidP="000011D3">
      <w:pPr>
        <w:pStyle w:val="Garamond13"/>
      </w:pPr>
      <w:r>
        <w:t xml:space="preserve">På denne måde håber jeg så at have skabt </w:t>
      </w:r>
      <w:r w:rsidR="007D55BA">
        <w:t xml:space="preserve">grundlaget for </w:t>
      </w:r>
      <w:r>
        <w:t>den nødvendige helhed og overskuelighed</w:t>
      </w:r>
      <w:r w:rsidR="005B3EC6">
        <w:t xml:space="preserve"> for </w:t>
      </w:r>
      <w:r w:rsidR="00310DBB">
        <w:t xml:space="preserve">de antageligt meget få </w:t>
      </w:r>
      <w:r w:rsidR="00E27604">
        <w:t xml:space="preserve">som </w:t>
      </w:r>
      <w:r w:rsidR="00310DBB">
        <w:t>vil interessere sig for såvel min slægt og mine</w:t>
      </w:r>
      <w:r w:rsidR="00E27604">
        <w:t xml:space="preserve"> passioner og projekter </w:t>
      </w:r>
      <w:r w:rsidR="00310DBB">
        <w:t>etc</w:t>
      </w:r>
      <w:r>
        <w:t>.</w:t>
      </w:r>
      <w:r w:rsidR="00310DBB">
        <w:t xml:space="preserve"> Men hvis der skulle dukke en nørd som mig selv op i slægten på et tidspunkt, så er der da i det mindste her noget materiale at granske i.</w:t>
      </w:r>
    </w:p>
    <w:p w14:paraId="2E53DCA5" w14:textId="7706330F" w:rsidR="00150941" w:rsidRDefault="00526701" w:rsidP="00231A6B">
      <w:pPr>
        <w:pStyle w:val="Garamond4"/>
        <w:rPr>
          <w:sz w:val="26"/>
          <w:szCs w:val="26"/>
        </w:rPr>
      </w:pPr>
      <w:r>
        <w:rPr>
          <w:sz w:val="26"/>
          <w:szCs w:val="26"/>
        </w:rPr>
        <w:t>Efterfølgende præsentere</w:t>
      </w:r>
      <w:r w:rsidR="00AB6376">
        <w:rPr>
          <w:sz w:val="26"/>
          <w:szCs w:val="26"/>
        </w:rPr>
        <w:t>s</w:t>
      </w:r>
      <w:r>
        <w:rPr>
          <w:sz w:val="26"/>
          <w:szCs w:val="26"/>
        </w:rPr>
        <w:t xml:space="preserve"> bevæggrunde og tilgang for hver enkelt </w:t>
      </w:r>
      <w:r w:rsidR="00AB6376">
        <w:rPr>
          <w:sz w:val="26"/>
          <w:szCs w:val="26"/>
        </w:rPr>
        <w:t xml:space="preserve">af de nævnte </w:t>
      </w:r>
      <w:r>
        <w:rPr>
          <w:sz w:val="26"/>
          <w:szCs w:val="26"/>
        </w:rPr>
        <w:t>tema</w:t>
      </w:r>
      <w:r w:rsidR="00AB6376">
        <w:rPr>
          <w:sz w:val="26"/>
          <w:szCs w:val="26"/>
        </w:rPr>
        <w:t>er</w:t>
      </w:r>
      <w:r>
        <w:rPr>
          <w:sz w:val="26"/>
          <w:szCs w:val="26"/>
        </w:rPr>
        <w:t>.</w:t>
      </w:r>
    </w:p>
    <w:p w14:paraId="62448360" w14:textId="77777777" w:rsidR="00150941" w:rsidRPr="00EE73B9" w:rsidRDefault="00150941" w:rsidP="00CD3C19">
      <w:pPr>
        <w:pStyle w:val="Overskrift5"/>
        <w:rPr>
          <w:lang w:val="da-DK"/>
        </w:rPr>
      </w:pPr>
      <w:r w:rsidRPr="00EE73B9">
        <w:rPr>
          <w:lang w:val="da-DK"/>
        </w:rPr>
        <w:t>Slægten</w:t>
      </w:r>
    </w:p>
    <w:p w14:paraId="7970E71E" w14:textId="77777777" w:rsidR="00AB6376" w:rsidRDefault="00F4696A" w:rsidP="00F4696A">
      <w:pPr>
        <w:pStyle w:val="Garamond13"/>
      </w:pPr>
      <w:r>
        <w:t>På et relativt sent tidspunkt, da jeg var i 50årsalderen, blev jeg opmærksom på at jeg tilsyneladende har haft et par ret så spændende tip</w:t>
      </w:r>
      <w:r>
        <w:rPr>
          <w:vertAlign w:val="superscript"/>
        </w:rPr>
        <w:t>4</w:t>
      </w:r>
      <w:r>
        <w:t xml:space="preserve"> oldeforældre, </w:t>
      </w:r>
      <w:r w:rsidRPr="002B51C5">
        <w:t>Johan Jacob &amp; Anna Cathrine</w:t>
      </w:r>
      <w:r>
        <w:t xml:space="preserve">. </w:t>
      </w:r>
    </w:p>
    <w:p w14:paraId="7B5F63A7" w14:textId="1FCC0C0E" w:rsidR="00F4696A" w:rsidRDefault="00F4696A" w:rsidP="00F4696A">
      <w:pPr>
        <w:pStyle w:val="Garamond13"/>
      </w:pPr>
      <w:r>
        <w:t xml:space="preserve">Uafhængigt af hinanden var de to og deres forældre og søskende i </w:t>
      </w:r>
      <w:proofErr w:type="gramStart"/>
      <w:r>
        <w:t>1759 ,</w:t>
      </w:r>
      <w:proofErr w:type="gramEnd"/>
      <w:r>
        <w:t xml:space="preserve"> i hver sin indvandrergruppe og på hver sin rute, kommet gående hele vejen fra det sydlige Tyskland</w:t>
      </w:r>
      <w:r w:rsidR="00110CEB">
        <w:t>, og via et opsamlingscenter i Fredericia,</w:t>
      </w:r>
      <w:r>
        <w:t xml:space="preserve"> til henholdsvis Havredal og Grønhøj midt på den jyske hede</w:t>
      </w:r>
      <w:r w:rsidR="004306C1">
        <w:t>, Alheden</w:t>
      </w:r>
      <w:r>
        <w:t>. Her havde den danske konge Frederik den V. ladet oprette to kolonier for tyske he</w:t>
      </w:r>
      <w:r>
        <w:lastRenderedPageBreak/>
        <w:t>deopdyrkere… de såkaldte kartoffeltyskere, som i øvrigt fejrede indvandringens 250års jubilæum i 2009</w:t>
      </w:r>
      <w:r w:rsidR="00CA106B">
        <w:t xml:space="preserve"> i byen Frederiks</w:t>
      </w:r>
      <w:r>
        <w:t xml:space="preserve">. </w:t>
      </w:r>
    </w:p>
    <w:p w14:paraId="157F0451" w14:textId="5A9291C7" w:rsidR="00E055CD" w:rsidRDefault="00F4696A" w:rsidP="00F4696A">
      <w:pPr>
        <w:pStyle w:val="Garamond13"/>
      </w:pPr>
      <w:r>
        <w:t>Det der slog mig var ikke den tyske afstamning, den kendte jeg godt</w:t>
      </w:r>
      <w:r w:rsidR="002A7E8C">
        <w:t xml:space="preserve"> lidt til… nej det var mere det</w:t>
      </w:r>
      <w:r>
        <w:t xml:space="preserve"> at der</w:t>
      </w:r>
      <w:r w:rsidR="002A7E8C">
        <w:t>,</w:t>
      </w:r>
      <w:r>
        <w:t xml:space="preserve"> gennem lidt slægtsforskning</w:t>
      </w:r>
      <w:r w:rsidR="002A7E8C">
        <w:t>,</w:t>
      </w:r>
      <w:r>
        <w:t xml:space="preserve"> pludselig kom noget kød og blod på personerne, og at disse to børn på 7 og 4 år eksempelvist </w:t>
      </w:r>
      <w:r w:rsidR="00AB6376">
        <w:t xml:space="preserve">må </w:t>
      </w:r>
      <w:r>
        <w:t xml:space="preserve">havde været udsat for en </w:t>
      </w:r>
      <w:r w:rsidR="00AB6376">
        <w:t>rimelig</w:t>
      </w:r>
      <w:r>
        <w:t xml:space="preserve"> dramatisk rejse </w:t>
      </w:r>
      <w:r w:rsidR="00AB6376">
        <w:t>fra deres oprindelige hjemsted og</w:t>
      </w:r>
      <w:r w:rsidR="00CA68D6">
        <w:t xml:space="preserve"> ud i</w:t>
      </w:r>
      <w:r>
        <w:t xml:space="preserve"> det helt ukendte</w:t>
      </w:r>
      <w:r w:rsidR="004306C1">
        <w:t>, og</w:t>
      </w:r>
      <w:r w:rsidR="00E27604">
        <w:t xml:space="preserve"> dengang fremmede land</w:t>
      </w:r>
      <w:r>
        <w:t xml:space="preserve">, og at de </w:t>
      </w:r>
      <w:r w:rsidR="00E27604">
        <w:t xml:space="preserve">så </w:t>
      </w:r>
      <w:r>
        <w:t xml:space="preserve">siden havde fundet hinanden, måske i den nybyggede kirke </w:t>
      </w:r>
      <w:r w:rsidR="00CA106B">
        <w:t>i Frederiks</w:t>
      </w:r>
      <w:r w:rsidR="00110CEB">
        <w:t>. F</w:t>
      </w:r>
      <w:r w:rsidR="004306C1">
        <w:t xml:space="preserve">å år </w:t>
      </w:r>
      <w:r w:rsidR="00E27604">
        <w:t>efter deres ankomst</w:t>
      </w:r>
      <w:r w:rsidR="00CA68D6">
        <w:t xml:space="preserve"> var </w:t>
      </w:r>
      <w:r w:rsidR="00110CEB">
        <w:t xml:space="preserve">kirken </w:t>
      </w:r>
      <w:r w:rsidR="004306C1">
        <w:t xml:space="preserve">blevet </w:t>
      </w:r>
      <w:r w:rsidR="00E27604">
        <w:t xml:space="preserve">bygget på </w:t>
      </w:r>
      <w:r w:rsidR="00CA68D6">
        <w:t>et stykke</w:t>
      </w:r>
      <w:r>
        <w:t xml:space="preserve"> øde hedeslette </w:t>
      </w:r>
      <w:r w:rsidR="00E27604">
        <w:t xml:space="preserve">præcist </w:t>
      </w:r>
      <w:r>
        <w:t>midtvejs mellem de to koloni</w:t>
      </w:r>
      <w:r w:rsidR="00CA106B">
        <w:t>er…</w:t>
      </w:r>
    </w:p>
    <w:p w14:paraId="44D55AA3" w14:textId="39FE343F" w:rsidR="00F4696A" w:rsidRDefault="00110CEB" w:rsidP="00F4696A">
      <w:pPr>
        <w:pStyle w:val="Garamond13"/>
      </w:pPr>
      <w:r>
        <w:t xml:space="preserve">Eller hvordan de nu har mødt hinanden… det vides ikke! </w:t>
      </w:r>
      <w:r w:rsidR="00E055CD">
        <w:t>Det</w:t>
      </w:r>
      <w:r w:rsidR="00F4696A">
        <w:t xml:space="preserve"> vi ved</w:t>
      </w:r>
      <w:r w:rsidR="00E055CD">
        <w:t xml:space="preserve"> er imidlertid, at Johan Jacob</w:t>
      </w:r>
      <w:r w:rsidR="00F4696A">
        <w:t xml:space="preserve"> sammen med to brødre</w:t>
      </w:r>
      <w:r w:rsidR="00F879EA">
        <w:t>,</w:t>
      </w:r>
      <w:r w:rsidR="00F4696A">
        <w:t xml:space="preserve"> </w:t>
      </w:r>
      <w:r w:rsidR="00CA106B">
        <w:t>på</w:t>
      </w:r>
      <w:r w:rsidR="00F4696A">
        <w:t xml:space="preserve"> nogenlunde samme tid</w:t>
      </w:r>
      <w:r w:rsidR="00CA106B">
        <w:t>spunkt</w:t>
      </w:r>
      <w:r w:rsidR="00F4696A">
        <w:t xml:space="preserve"> ca. 11 år efter familiens ankomst til Havredal</w:t>
      </w:r>
      <w:r w:rsidR="00F879EA">
        <w:t>,</w:t>
      </w:r>
      <w:r w:rsidR="00F4696A">
        <w:t xml:space="preserve"> var godt i gang med at gru</w:t>
      </w:r>
      <w:r w:rsidR="00F879EA">
        <w:t>ndlægge deres egen lille koloni Trehuse</w:t>
      </w:r>
      <w:r w:rsidR="00F4696A">
        <w:t xml:space="preserve"> ude </w:t>
      </w:r>
      <w:r w:rsidR="00B661E9">
        <w:t>ved</w:t>
      </w:r>
      <w:r w:rsidR="00F4696A">
        <w:t xml:space="preserve"> </w:t>
      </w:r>
      <w:r w:rsidR="00B661E9">
        <w:t>koloniens yderste</w:t>
      </w:r>
      <w:r w:rsidR="00F4696A">
        <w:t xml:space="preserve"> marker nord for Havredal. Som 18årig havde </w:t>
      </w:r>
      <w:r w:rsidR="00F4696A" w:rsidRPr="002B51C5">
        <w:t>Johan Jacob</w:t>
      </w:r>
      <w:r w:rsidR="00F4696A">
        <w:t xml:space="preserve"> nemlig overtaget en af Havreda</w:t>
      </w:r>
      <w:r w:rsidR="00E055CD">
        <w:t>l koloniens</w:t>
      </w:r>
      <w:r w:rsidR="00F4696A">
        <w:t xml:space="preserve"> </w:t>
      </w:r>
      <w:r w:rsidR="00E055CD">
        <w:t>hurtigt</w:t>
      </w:r>
      <w:r w:rsidR="00F4696A">
        <w:t xml:space="preserve"> forladte gårde på ca. 250 tønderland</w:t>
      </w:r>
      <w:r w:rsidR="00CA106B">
        <w:t xml:space="preserve"> (det var </w:t>
      </w:r>
      <w:r>
        <w:t xml:space="preserve">nemlig </w:t>
      </w:r>
      <w:r w:rsidR="00CA106B">
        <w:t>ikke alle indvandrere der var lige seje, så mange havde forladt projektet igen</w:t>
      </w:r>
      <w:r>
        <w:t xml:space="preserve"> frivilligt eller med et spark bag i</w:t>
      </w:r>
      <w:r w:rsidR="00B661E9">
        <w:t>! Det</w:t>
      </w:r>
      <w:r w:rsidR="00CA68D6">
        <w:t xml:space="preserve"> gav </w:t>
      </w:r>
      <w:r w:rsidR="00B661E9">
        <w:t xml:space="preserve">naturligvis </w:t>
      </w:r>
      <w:r w:rsidR="00CA68D6">
        <w:t xml:space="preserve">plads </w:t>
      </w:r>
      <w:r w:rsidR="00B661E9">
        <w:t xml:space="preserve">til </w:t>
      </w:r>
      <w:r w:rsidR="00E055CD">
        <w:t xml:space="preserve">andre </w:t>
      </w:r>
      <w:r w:rsidR="00CA68D6">
        <w:t>og</w:t>
      </w:r>
      <w:r w:rsidR="00E055CD">
        <w:t xml:space="preserve"> herunder også</w:t>
      </w:r>
      <w:r w:rsidR="00CA68D6">
        <w:t xml:space="preserve"> til de helt unge </w:t>
      </w:r>
      <w:r w:rsidR="00B661E9">
        <w:t>i de velfungerende familier</w:t>
      </w:r>
      <w:r w:rsidR="00CA106B">
        <w:t>)</w:t>
      </w:r>
      <w:r w:rsidR="00F4696A">
        <w:t xml:space="preserve">, og det var den gård han nu udflyttede til </w:t>
      </w:r>
      <w:r w:rsidR="00B661E9">
        <w:t xml:space="preserve">dens marker ved </w:t>
      </w:r>
      <w:r w:rsidR="00F4696A">
        <w:t xml:space="preserve">Trehuse, hvor han og </w:t>
      </w:r>
      <w:r w:rsidR="00F4696A" w:rsidRPr="002B51C5">
        <w:t>Anna Cathrine</w:t>
      </w:r>
      <w:r w:rsidR="00F4696A">
        <w:t xml:space="preserve"> siden opfostrede 11 børn</w:t>
      </w:r>
      <w:r w:rsidR="00CA68D6">
        <w:t xml:space="preserve"> sammen.</w:t>
      </w:r>
      <w:r w:rsidR="00F4696A">
        <w:t xml:space="preserve"> Tænk sikken en historie de ville kunne have skrevet om deres pioner</w:t>
      </w:r>
      <w:r w:rsidR="00E055CD">
        <w:t>liv</w:t>
      </w:r>
      <w:r w:rsidR="00B661E9">
        <w:t>!</w:t>
      </w:r>
      <w:r w:rsidR="00F4696A">
        <w:t xml:space="preserve"> </w:t>
      </w:r>
      <w:r w:rsidR="00E055CD">
        <w:t>Det var bare ikke lige den slags luksusbeskæftigelse</w:t>
      </w:r>
      <w:r w:rsidR="00F4696A">
        <w:t xml:space="preserve"> </w:t>
      </w:r>
      <w:r w:rsidR="00E055CD">
        <w:t>der optog dem</w:t>
      </w:r>
      <w:r w:rsidR="00CA106B">
        <w:t>,</w:t>
      </w:r>
      <w:r w:rsidR="00F4696A">
        <w:t xml:space="preserve"> </w:t>
      </w:r>
      <w:r w:rsidR="00E055CD">
        <w:t>sådan noget var der ikke</w:t>
      </w:r>
      <w:r w:rsidR="00F4696A">
        <w:t xml:space="preserve"> overskud til midt i </w:t>
      </w:r>
      <w:r w:rsidR="00E055CD">
        <w:t xml:space="preserve">den alt opslugende </w:t>
      </w:r>
      <w:r w:rsidR="00CA68D6">
        <w:t>kamp for tilværelsen</w:t>
      </w:r>
      <w:r w:rsidR="00F4696A" w:rsidRPr="00EA35DB">
        <w:t xml:space="preserve"> </w:t>
      </w:r>
      <w:r w:rsidR="00F4696A">
        <w:t xml:space="preserve">som hedens </w:t>
      </w:r>
      <w:r w:rsidR="00E055CD">
        <w:t>pionerer</w:t>
      </w:r>
      <w:r w:rsidR="00F4696A">
        <w:t>. Men deres erin</w:t>
      </w:r>
      <w:r w:rsidR="002A7E8C">
        <w:t>dringer havde jeg gerne læst, o</w:t>
      </w:r>
      <w:r w:rsidR="00F4696A">
        <w:t xml:space="preserve">g hvad </w:t>
      </w:r>
      <w:r w:rsidR="00CA106B">
        <w:t xml:space="preserve">som helst </w:t>
      </w:r>
      <w:r w:rsidR="00CA68D6">
        <w:t xml:space="preserve">synes jeg kunne </w:t>
      </w:r>
      <w:r w:rsidR="00CA106B">
        <w:t>have været interessant</w:t>
      </w:r>
      <w:r w:rsidR="00594523">
        <w:t xml:space="preserve">, </w:t>
      </w:r>
      <w:r w:rsidR="00F879EA">
        <w:t>en kendsgerning som</w:t>
      </w:r>
      <w:r w:rsidR="00CA68D6">
        <w:t xml:space="preserve"> så har givet mig selv </w:t>
      </w:r>
      <w:r w:rsidR="000B34A6">
        <w:t>blod</w:t>
      </w:r>
      <w:r w:rsidR="00CA68D6">
        <w:t xml:space="preserve"> på tanden</w:t>
      </w:r>
      <w:r w:rsidR="00F879EA">
        <w:t>,</w:t>
      </w:r>
      <w:r w:rsidR="00387C60">
        <w:t xml:space="preserve"> </w:t>
      </w:r>
      <w:r w:rsidR="00F879EA">
        <w:t>sådan at min egen</w:t>
      </w:r>
      <w:r w:rsidR="00594523">
        <w:t xml:space="preserve"> efterslægt</w:t>
      </w:r>
      <w:r w:rsidR="00387C60">
        <w:t xml:space="preserve"> </w:t>
      </w:r>
      <w:r w:rsidR="00F879EA">
        <w:t xml:space="preserve">i bedste fald vil kunne læse om mig og mine om 250 år </w:t>
      </w:r>
      <w:r w:rsidR="001E5A22">
        <w:t>osv.</w:t>
      </w:r>
    </w:p>
    <w:p w14:paraId="4802F66E" w14:textId="0DEAB641" w:rsidR="00F4696A" w:rsidRDefault="00F4696A" w:rsidP="00F4696A">
      <w:pPr>
        <w:pStyle w:val="Garamond13"/>
      </w:pPr>
      <w:r>
        <w:t xml:space="preserve">I øvrigt var </w:t>
      </w:r>
      <w:r w:rsidRPr="002B51C5">
        <w:t xml:space="preserve">Johan Jacob </w:t>
      </w:r>
      <w:r>
        <w:t>og</w:t>
      </w:r>
      <w:r w:rsidRPr="002B51C5">
        <w:t xml:space="preserve"> Anna Cathrine </w:t>
      </w:r>
      <w:r>
        <w:t xml:space="preserve">sammen med fire andre de eneste, </w:t>
      </w:r>
      <w:r w:rsidR="002A7E8C">
        <w:t xml:space="preserve">hvis navne </w:t>
      </w:r>
      <w:r w:rsidR="000B34A6">
        <w:t>og eksistens</w:t>
      </w:r>
      <w:r w:rsidR="002A7E8C">
        <w:t xml:space="preserve"> </w:t>
      </w:r>
      <w:r w:rsidR="00B661E9">
        <w:t>var</w:t>
      </w:r>
      <w:r>
        <w:t xml:space="preserve"> kendte ud af </w:t>
      </w:r>
      <w:r w:rsidR="00387C60">
        <w:t>mine</w:t>
      </w:r>
      <w:r>
        <w:t xml:space="preserve"> i alt 64 tip</w:t>
      </w:r>
      <w:r>
        <w:rPr>
          <w:vertAlign w:val="superscript"/>
        </w:rPr>
        <w:t>4</w:t>
      </w:r>
      <w:r>
        <w:t xml:space="preserve"> oldeforældre. De fleste </w:t>
      </w:r>
      <w:r w:rsidR="00387C60">
        <w:t>forfædre</w:t>
      </w:r>
      <w:r>
        <w:t xml:space="preserve"> </w:t>
      </w:r>
      <w:r w:rsidR="00B661E9">
        <w:t xml:space="preserve">var og </w:t>
      </w:r>
      <w:r w:rsidR="00387C60">
        <w:t>er</w:t>
      </w:r>
      <w:r>
        <w:t xml:space="preserve"> således relativt hurtigt</w:t>
      </w:r>
      <w:r w:rsidR="00387C60">
        <w:t xml:space="preserve"> </w:t>
      </w:r>
      <w:r w:rsidR="000B34A6">
        <w:t xml:space="preserve">blevet </w:t>
      </w:r>
      <w:r w:rsidR="00387C60">
        <w:t>glemt</w:t>
      </w:r>
      <w:r w:rsidR="00594523">
        <w:t>. Og hvad så..? Kunne man så sige… og ganske rigtigt</w:t>
      </w:r>
      <w:r w:rsidR="00B661E9">
        <w:t>…</w:t>
      </w:r>
      <w:r>
        <w:t xml:space="preserve"> det </w:t>
      </w:r>
      <w:r w:rsidR="00594523">
        <w:t>behøver</w:t>
      </w:r>
      <w:r>
        <w:t xml:space="preserve"> </w:t>
      </w:r>
      <w:r w:rsidR="00CA106B">
        <w:t xml:space="preserve">vel </w:t>
      </w:r>
      <w:r>
        <w:t xml:space="preserve">ikke </w:t>
      </w:r>
      <w:r w:rsidR="00594523">
        <w:t xml:space="preserve">at være </w:t>
      </w:r>
      <w:r>
        <w:t>et problem</w:t>
      </w:r>
      <w:r w:rsidR="00CA106B">
        <w:t xml:space="preserve"> som sådan</w:t>
      </w:r>
      <w:r w:rsidR="00594523">
        <w:t>. Men for sjov skyld</w:t>
      </w:r>
      <w:r w:rsidR="00B661E9">
        <w:t>,</w:t>
      </w:r>
      <w:r w:rsidR="00594523">
        <w:t xml:space="preserve"> og for historiens skyld kunne </w:t>
      </w:r>
      <w:r>
        <w:t xml:space="preserve">det </w:t>
      </w:r>
      <w:r w:rsidR="00387C60">
        <w:t>jo</w:t>
      </w:r>
      <w:r>
        <w:t xml:space="preserve"> </w:t>
      </w:r>
      <w:r w:rsidR="00594523">
        <w:t xml:space="preserve">godt have </w:t>
      </w:r>
      <w:r>
        <w:t>være</w:t>
      </w:r>
      <w:r w:rsidR="00594523">
        <w:t>t</w:t>
      </w:r>
      <w:r>
        <w:t xml:space="preserve"> interessant at have </w:t>
      </w:r>
      <w:r w:rsidR="00594523">
        <w:t xml:space="preserve">haft </w:t>
      </w:r>
      <w:r>
        <w:t xml:space="preserve">et </w:t>
      </w:r>
      <w:r w:rsidR="00594523">
        <w:t>længere bagudrettet</w:t>
      </w:r>
      <w:r>
        <w:t xml:space="preserve"> perspektiv</w:t>
      </w:r>
      <w:r w:rsidR="00387C60">
        <w:t xml:space="preserve"> </w:t>
      </w:r>
      <w:r w:rsidR="00594523">
        <w:t>med blik</w:t>
      </w:r>
      <w:r w:rsidR="00387C60">
        <w:t xml:space="preserve"> for </w:t>
      </w:r>
      <w:r w:rsidR="00594523">
        <w:t xml:space="preserve">både </w:t>
      </w:r>
      <w:r w:rsidR="00387C60">
        <w:t>egen</w:t>
      </w:r>
      <w:r>
        <w:t xml:space="preserve"> familie</w:t>
      </w:r>
      <w:r w:rsidR="002A7E8C">
        <w:t xml:space="preserve"> og </w:t>
      </w:r>
      <w:r w:rsidR="00CA106B">
        <w:t>slægt</w:t>
      </w:r>
      <w:r w:rsidR="002A7E8C">
        <w:t xml:space="preserve">. </w:t>
      </w:r>
      <w:r w:rsidR="00BB2994">
        <w:t>Derfor…</w:t>
      </w:r>
      <w:r w:rsidR="00594523">
        <w:t xml:space="preserve"> og </w:t>
      </w:r>
      <w:r w:rsidR="00FC2ABE">
        <w:t xml:space="preserve">for at </w:t>
      </w:r>
      <w:r w:rsidR="00594523">
        <w:t xml:space="preserve">kunne </w:t>
      </w:r>
      <w:r w:rsidR="00F879EA">
        <w:t>videre</w:t>
      </w:r>
      <w:r w:rsidR="00FC2ABE">
        <w:t xml:space="preserve">give </w:t>
      </w:r>
      <w:r w:rsidR="00594523">
        <w:t>så meget som muligt</w:t>
      </w:r>
      <w:r w:rsidR="008A4AD9">
        <w:t>,</w:t>
      </w:r>
      <w:r w:rsidR="00BB2994">
        <w:t xml:space="preserve"> </w:t>
      </w:r>
      <w:r w:rsidR="008A4AD9">
        <w:t>inklusive egne betragtnin</w:t>
      </w:r>
      <w:r w:rsidR="00F879EA">
        <w:t xml:space="preserve">ger </w:t>
      </w:r>
      <w:r w:rsidR="000B34A6">
        <w:t>har jeg</w:t>
      </w:r>
      <w:r w:rsidR="008A4AD9">
        <w:t xml:space="preserve"> gennemført</w:t>
      </w:r>
      <w:r w:rsidR="00BB2994">
        <w:t xml:space="preserve"> en </w:t>
      </w:r>
      <w:r w:rsidR="008A4AD9">
        <w:t>del</w:t>
      </w:r>
      <w:r w:rsidR="00BB2994">
        <w:t xml:space="preserve"> slægts</w:t>
      </w:r>
      <w:r w:rsidR="000B34A6">
        <w:t>granskning</w:t>
      </w:r>
      <w:r w:rsidR="00F879EA">
        <w:t>,</w:t>
      </w:r>
      <w:r w:rsidR="00FC2ABE">
        <w:t xml:space="preserve"> </w:t>
      </w:r>
      <w:r w:rsidR="000B34A6">
        <w:t xml:space="preserve">og har </w:t>
      </w:r>
      <w:r w:rsidR="008A4AD9">
        <w:t xml:space="preserve">sat </w:t>
      </w:r>
      <w:r w:rsidR="000B34A6">
        <w:t xml:space="preserve">de fundne </w:t>
      </w:r>
      <w:r w:rsidR="00B661E9">
        <w:t xml:space="preserve">oplysninger </w:t>
      </w:r>
      <w:r w:rsidR="008A4AD9">
        <w:t>op i e</w:t>
      </w:r>
      <w:r w:rsidR="000B34A6">
        <w:t>n</w:t>
      </w:r>
      <w:r w:rsidR="008A4AD9">
        <w:t xml:space="preserve"> slægts</w:t>
      </w:r>
      <w:r w:rsidR="00F879EA">
        <w:t>database</w:t>
      </w:r>
      <w:r w:rsidR="008A4AD9">
        <w:t xml:space="preserve"> med </w:t>
      </w:r>
      <w:r w:rsidR="00F879EA">
        <w:t xml:space="preserve">over </w:t>
      </w:r>
      <w:r w:rsidR="00B661E9">
        <w:t>tre</w:t>
      </w:r>
      <w:r w:rsidR="00F879EA">
        <w:t xml:space="preserve"> tusinde</w:t>
      </w:r>
      <w:r w:rsidR="00FC2ABE">
        <w:t xml:space="preserve"> </w:t>
      </w:r>
      <w:r w:rsidR="008A4AD9">
        <w:t xml:space="preserve">relaterede </w:t>
      </w:r>
      <w:r w:rsidR="00FC2ABE">
        <w:t xml:space="preserve">personer og </w:t>
      </w:r>
      <w:r w:rsidR="00546C36">
        <w:t xml:space="preserve">hvor der </w:t>
      </w:r>
      <w:r w:rsidR="00F879EA">
        <w:t xml:space="preserve">i givet fald </w:t>
      </w:r>
      <w:r w:rsidR="00546C36">
        <w:t>også er</w:t>
      </w:r>
      <w:r w:rsidR="00FC2ABE">
        <w:t xml:space="preserve"> plads til uendeligt </w:t>
      </w:r>
      <w:r w:rsidR="00F879EA">
        <w:t xml:space="preserve">mange </w:t>
      </w:r>
      <w:r w:rsidR="008A4AD9">
        <w:t xml:space="preserve">flere </w:t>
      </w:r>
      <w:r w:rsidR="00FC2ABE">
        <w:t xml:space="preserve">fra såvel fortid </w:t>
      </w:r>
      <w:r w:rsidR="00546C36">
        <w:t>som</w:t>
      </w:r>
      <w:r w:rsidR="00FC2ABE">
        <w:t xml:space="preserve"> fremtid.</w:t>
      </w:r>
    </w:p>
    <w:p w14:paraId="34B4C449" w14:textId="66E4D658" w:rsidR="00364AA1" w:rsidRDefault="00364AA1" w:rsidP="00F4696A">
      <w:pPr>
        <w:pStyle w:val="Garamond13"/>
      </w:pPr>
      <w:r>
        <w:t>Den gennemførte og fortsat aktive slægts</w:t>
      </w:r>
      <w:r w:rsidR="000B34A6">
        <w:t xml:space="preserve">granskning* </w:t>
      </w:r>
      <w:r>
        <w:t xml:space="preserve">omfatter mine børns forfædre og efterkommere. Databasen er udført i </w:t>
      </w:r>
      <w:r w:rsidR="001E5A22">
        <w:t>slægts</w:t>
      </w:r>
      <w:r>
        <w:t>programme</w:t>
      </w:r>
      <w:r w:rsidR="00546C36">
        <w:t>t MacFamilyTree, og interesserede der har dette program vil uden videre kunne optage dele- eller hele base</w:t>
      </w:r>
      <w:r w:rsidR="002552B5">
        <w:t>n i deres egen samling</w:t>
      </w:r>
      <w:r w:rsidR="00546C36">
        <w:t xml:space="preserve">. Skulle nogen være interesseret i at tilslutte basen til et andet slægtsprogram kan dette </w:t>
      </w:r>
      <w:r w:rsidR="002552B5">
        <w:t>også</w:t>
      </w:r>
      <w:r w:rsidR="00546C36">
        <w:t xml:space="preserve"> lade sig gøre via først en overførsel til en såkaldt </w:t>
      </w:r>
      <w:r w:rsidR="00555388">
        <w:t>DOTCOM-fil</w:t>
      </w:r>
      <w:r w:rsidR="002552B5">
        <w:t>, for derefter at blive åbnet i alle gængse slægtsprogrammer</w:t>
      </w:r>
      <w:r w:rsidR="000A421E">
        <w:t>.</w:t>
      </w:r>
    </w:p>
    <w:p w14:paraId="15DAF4B2" w14:textId="352DCC57" w:rsidR="000B34A6" w:rsidRDefault="000B34A6" w:rsidP="00F4696A">
      <w:pPr>
        <w:pStyle w:val="Garamond13"/>
      </w:pPr>
      <w:r>
        <w:t xml:space="preserve">*) Ordet slægtsgranskning </w:t>
      </w:r>
      <w:r w:rsidR="00217C5F">
        <w:t xml:space="preserve">er anvendt </w:t>
      </w:r>
      <w:r>
        <w:t>fr</w:t>
      </w:r>
      <w:r w:rsidR="00217C5F">
        <w:t>em for slægtsforskning,</w:t>
      </w:r>
      <w:r>
        <w:t xml:space="preserve"> eftersom jeg fortrinsvist har samlet op</w:t>
      </w:r>
      <w:r w:rsidR="00217C5F">
        <w:t>,</w:t>
      </w:r>
      <w:r>
        <w:t xml:space="preserve"> hvad mere seriøse slægtsforskere har fundet</w:t>
      </w:r>
      <w:r w:rsidR="00217C5F">
        <w:t xml:space="preserve"> i kirkebøger og andre </w:t>
      </w:r>
      <w:r w:rsidR="002552B5">
        <w:t>centrale kilder</w:t>
      </w:r>
      <w:r w:rsidR="00217C5F">
        <w:t>. Hvis nogen derfor ønsker sikkerhed for mine oplysningers rigtighed anbefales de</w:t>
      </w:r>
      <w:r w:rsidR="002552B5">
        <w:t xml:space="preserve"> derfor</w:t>
      </w:r>
      <w:r w:rsidR="00217C5F">
        <w:t>, at tjekke dem ved mere autoritative kilder</w:t>
      </w:r>
      <w:r w:rsidR="002552B5">
        <w:t>, som muligvis slægtsforskere tilknyttet foreningen ”Kartoffeltyskerne på Alheden”</w:t>
      </w:r>
      <w:r w:rsidR="00217C5F">
        <w:t>.</w:t>
      </w:r>
    </w:p>
    <w:p w14:paraId="0BEA11C8" w14:textId="77777777" w:rsidR="00221853" w:rsidRPr="00EE73B9" w:rsidRDefault="00A5242B" w:rsidP="00A5242B">
      <w:pPr>
        <w:pStyle w:val="Overskrift5"/>
        <w:rPr>
          <w:lang w:val="da-DK"/>
        </w:rPr>
      </w:pPr>
      <w:r w:rsidRPr="00EE73B9">
        <w:rPr>
          <w:lang w:val="da-DK"/>
        </w:rPr>
        <w:t>Familien</w:t>
      </w:r>
    </w:p>
    <w:p w14:paraId="2DB8D337" w14:textId="28866836" w:rsidR="00A5242B" w:rsidRDefault="00A5242B" w:rsidP="00A5242B">
      <w:pPr>
        <w:pStyle w:val="Garamond13"/>
      </w:pPr>
      <w:r>
        <w:t xml:space="preserve">Mine børn Jacob og Ole, deres mor Grethe, og svigerdøtrene Katja, Pernille og Line samt de fantastiske børnebørn Margueritte, Thor, Mads, Eskil og </w:t>
      </w:r>
      <w:r w:rsidR="009208E3">
        <w:t>svigerbarnebarnet Peter samt olde</w:t>
      </w:r>
      <w:r w:rsidR="009208E3">
        <w:lastRenderedPageBreak/>
        <w:t xml:space="preserve">barnet </w:t>
      </w:r>
      <w:r w:rsidR="002552B5">
        <w:t>Sol</w:t>
      </w:r>
      <w:r>
        <w:t xml:space="preserve"> udgør i skriven</w:t>
      </w:r>
      <w:r w:rsidR="009208E3">
        <w:t>de stund i 2019</w:t>
      </w:r>
      <w:r>
        <w:t xml:space="preserve"> min nære familie, </w:t>
      </w:r>
      <w:r w:rsidR="009208E3">
        <w:t xml:space="preserve">dog med </w:t>
      </w:r>
      <w:r w:rsidR="002552B5">
        <w:t xml:space="preserve">de fraskilte </w:t>
      </w:r>
      <w:r w:rsidR="009208E3">
        <w:t>Pernille og Peter noget på distancen. Hertil</w:t>
      </w:r>
      <w:r>
        <w:t xml:space="preserve"> kommer </w:t>
      </w:r>
      <w:r w:rsidR="00157B0E">
        <w:t xml:space="preserve">enkelte af </w:t>
      </w:r>
      <w:r w:rsidR="009208E3">
        <w:t>min</w:t>
      </w:r>
      <w:r w:rsidR="00FC2ABE">
        <w:t xml:space="preserve"> egen </w:t>
      </w:r>
      <w:r w:rsidR="009208E3">
        <w:t xml:space="preserve">og min </w:t>
      </w:r>
      <w:r w:rsidR="00FC2ABE">
        <w:t xml:space="preserve">svigerfamilie </w:t>
      </w:r>
      <w:r w:rsidR="009208E3">
        <w:t>samt</w:t>
      </w:r>
      <w:r>
        <w:t xml:space="preserve"> ude på sidelinjen</w:t>
      </w:r>
      <w:r w:rsidR="00FC2ABE">
        <w:t xml:space="preserve"> også mine børns svigerfamilier</w:t>
      </w:r>
      <w:r>
        <w:t xml:space="preserve">. </w:t>
      </w:r>
    </w:p>
    <w:p w14:paraId="268BA93E" w14:textId="3B244209" w:rsidR="00A5242B" w:rsidRDefault="00A5242B" w:rsidP="00A5242B">
      <w:pPr>
        <w:pStyle w:val="Garamond13"/>
      </w:pPr>
      <w:r>
        <w:t>Engang talte jeg også mine bedsteforældre og min mor samt hendes 6 søskende og alle deres 11 børn med som den</w:t>
      </w:r>
      <w:r w:rsidRPr="001402E0">
        <w:t xml:space="preserve"> </w:t>
      </w:r>
      <w:r>
        <w:t>nære familie, men det har gradvist ændret sig, efterhånden som min nuværende familie har taget form</w:t>
      </w:r>
      <w:r w:rsidR="000337EB">
        <w:t xml:space="preserve"> og har krævet sit</w:t>
      </w:r>
      <w:r>
        <w:t>.</w:t>
      </w:r>
      <w:r w:rsidRPr="0099333F">
        <w:t xml:space="preserve"> </w:t>
      </w:r>
      <w:r>
        <w:t xml:space="preserve">Stadig findes der dog på den gamle front 10 fætterkusiner med deres børn. Vi ses med </w:t>
      </w:r>
      <w:r w:rsidR="00157B0E">
        <w:t xml:space="preserve">års </w:t>
      </w:r>
      <w:r>
        <w:t>mellemrum til arrangementer og det glæder mig ved enhver lejlighed når vi mødes, men stille og ro</w:t>
      </w:r>
      <w:r>
        <w:softHyphen/>
        <w:t xml:space="preserve">ligt er vi røget ud af hinandens hverdag så vi nu nok mere </w:t>
      </w:r>
      <w:r w:rsidR="001E1091">
        <w:t>ser hinanden</w:t>
      </w:r>
      <w:r>
        <w:t xml:space="preserve"> som nære slægtninge.</w:t>
      </w:r>
    </w:p>
    <w:p w14:paraId="56E87535" w14:textId="569F717B" w:rsidR="00A5242B" w:rsidRDefault="00A5242B" w:rsidP="00A5242B">
      <w:pPr>
        <w:pStyle w:val="Garamond13"/>
      </w:pPr>
      <w:r>
        <w:t xml:space="preserve">På mine gamle dage er det til gengæld, som om den nære families betydning </w:t>
      </w:r>
      <w:r w:rsidR="00BB2994">
        <w:t xml:space="preserve">tilsvarende </w:t>
      </w:r>
      <w:r>
        <w:t xml:space="preserve">vokser og vokser. Ja ikke fordi den ikke altid har været af stor betydning… men hvor </w:t>
      </w:r>
      <w:r w:rsidR="00FC2ABE">
        <w:t xml:space="preserve">børnenes del af </w:t>
      </w:r>
      <w:r w:rsidR="00BB2994">
        <w:t xml:space="preserve"> familien </w:t>
      </w:r>
      <w:r>
        <w:t xml:space="preserve">før var noget man selv nærmest var ansvarlig for, så er </w:t>
      </w:r>
      <w:r w:rsidR="00BB2994">
        <w:t>børn og børnebørn</w:t>
      </w:r>
      <w:r>
        <w:t xml:space="preserve"> </w:t>
      </w:r>
      <w:r w:rsidR="00FC2ABE">
        <w:t xml:space="preserve">jo </w:t>
      </w:r>
      <w:r>
        <w:t>pludselig blevet den primære kontakt til omverdenen</w:t>
      </w:r>
      <w:r w:rsidR="00BB2994">
        <w:t>,</w:t>
      </w:r>
      <w:r>
        <w:t xml:space="preserve"> og i sidste ende bliver de sikkert også den eneste. Dermed er </w:t>
      </w:r>
      <w:r w:rsidR="00FC2ABE">
        <w:t>de</w:t>
      </w:r>
      <w:r>
        <w:t xml:space="preserve"> jo den væsentligste livline der er tilbage, og set i det lys og fordi det </w:t>
      </w:r>
      <w:r w:rsidR="001E1091">
        <w:t xml:space="preserve">jo </w:t>
      </w:r>
      <w:r>
        <w:t>også er dem man elsker og kun ønsker alt det bedste, så skal man jo hels</w:t>
      </w:r>
      <w:r w:rsidR="001E1091">
        <w:t>t pleje kontakten til dem</w:t>
      </w:r>
      <w:r w:rsidR="000337EB">
        <w:t xml:space="preserve">. </w:t>
      </w:r>
    </w:p>
    <w:p w14:paraId="2EE5493F" w14:textId="77777777" w:rsidR="00A5242B" w:rsidRPr="00EE73B9" w:rsidRDefault="00A5242B" w:rsidP="00A5242B">
      <w:pPr>
        <w:pStyle w:val="Overskrift5"/>
        <w:rPr>
          <w:lang w:val="da-DK"/>
        </w:rPr>
      </w:pPr>
      <w:r w:rsidRPr="00EE73B9">
        <w:rPr>
          <w:lang w:val="da-DK"/>
        </w:rPr>
        <w:t>Selvbiografien</w:t>
      </w:r>
    </w:p>
    <w:p w14:paraId="2D37CB4E" w14:textId="4E38A24F" w:rsidR="007244B9" w:rsidRDefault="00AA287F" w:rsidP="00A5242B">
      <w:pPr>
        <w:pStyle w:val="Garamond13"/>
      </w:pPr>
      <w:r>
        <w:t xml:space="preserve">Som </w:t>
      </w:r>
      <w:r w:rsidR="001E1091">
        <w:t>antydet</w:t>
      </w:r>
      <w:r>
        <w:t xml:space="preserve"> i optakten, er jeg på det nærmeste endt op i at føle et kald til at skrive mine erindringer</w:t>
      </w:r>
      <w:r w:rsidR="007244B9">
        <w:t xml:space="preserve"> m.m</w:t>
      </w:r>
      <w:r>
        <w:t xml:space="preserve">. Ikke fordi jeg </w:t>
      </w:r>
      <w:r w:rsidR="001E1091">
        <w:t>er noget særligt! Det er jeg jo da… men det er vi jo alle! Nej</w:t>
      </w:r>
      <w:r w:rsidR="007244B9">
        <w:t xml:space="preserve"> mest fordi jeg gerne selv ville have haft mulighed for at kende mine forfædres tanker og drømme lige præcist om deres liv… </w:t>
      </w:r>
      <w:r w:rsidR="001E1091">
        <w:t>og fordi</w:t>
      </w:r>
      <w:r w:rsidR="007244B9">
        <w:t xml:space="preserve"> det tog er kørt, og </w:t>
      </w:r>
      <w:r w:rsidR="00FE409A">
        <w:t>at der derfor</w:t>
      </w:r>
      <w:r w:rsidR="007244B9">
        <w:t xml:space="preserve"> </w:t>
      </w:r>
      <w:r w:rsidR="00FE409A">
        <w:t xml:space="preserve">kun er mig selv til at tage </w:t>
      </w:r>
      <w:r w:rsidR="007244B9">
        <w:t>handsken op</w:t>
      </w:r>
      <w:r w:rsidR="00FE409A">
        <w:t>!</w:t>
      </w:r>
      <w:r w:rsidR="007244B9">
        <w:t xml:space="preserve"> </w:t>
      </w:r>
    </w:p>
    <w:p w14:paraId="507F4BDF" w14:textId="6AABBF61" w:rsidR="00A5242B" w:rsidRDefault="00A5242B" w:rsidP="00A5242B">
      <w:pPr>
        <w:pStyle w:val="Garamond13"/>
      </w:pPr>
      <w:r>
        <w:t xml:space="preserve">I bund og grund er jeg kommet væltende </w:t>
      </w:r>
      <w:r w:rsidR="00FE409A">
        <w:t>”</w:t>
      </w:r>
      <w:r>
        <w:t xml:space="preserve">hulter </w:t>
      </w:r>
      <w:r w:rsidR="00FE409A">
        <w:t>til</w:t>
      </w:r>
      <w:r>
        <w:t xml:space="preserve"> bulter</w:t>
      </w:r>
      <w:r w:rsidR="00FE409A">
        <w:t>”</w:t>
      </w:r>
      <w:r>
        <w:t xml:space="preserve"> her til verden, og min rute har på lange træk været ret så usikker og slingrende</w:t>
      </w:r>
      <w:r w:rsidR="00FE409A">
        <w:t xml:space="preserve"> som en ”pinball”</w:t>
      </w:r>
      <w:r>
        <w:t xml:space="preserve">, men dog </w:t>
      </w:r>
      <w:r w:rsidR="000337EB">
        <w:t xml:space="preserve">momentvist </w:t>
      </w:r>
      <w:r w:rsidR="00FE409A">
        <w:t xml:space="preserve">også </w:t>
      </w:r>
      <w:r>
        <w:t xml:space="preserve">afbrudt af klarsyn og </w:t>
      </w:r>
      <w:r w:rsidR="00FE409A">
        <w:t>rimelig retningssans</w:t>
      </w:r>
      <w:r>
        <w:t xml:space="preserve">, </w:t>
      </w:r>
      <w:r w:rsidR="00FE409A">
        <w:t>hvilket har fået mig til, at kalde</w:t>
      </w:r>
      <w:r>
        <w:t xml:space="preserve"> </w:t>
      </w:r>
      <w:r w:rsidR="007244B9">
        <w:t>mine erindringer</w:t>
      </w:r>
      <w:r>
        <w:t xml:space="preserve"> </w:t>
      </w:r>
      <w:r w:rsidR="00FE409A">
        <w:t xml:space="preserve">for </w:t>
      </w:r>
      <w:r>
        <w:t>"En dreng i et spil kegler".</w:t>
      </w:r>
    </w:p>
    <w:p w14:paraId="3E8E905D" w14:textId="43A6B719" w:rsidR="00A5242B" w:rsidRDefault="00A5242B" w:rsidP="00A5242B">
      <w:pPr>
        <w:pStyle w:val="Garamond13"/>
      </w:pPr>
      <w:r>
        <w:t xml:space="preserve">Umiddelbart følger </w:t>
      </w:r>
      <w:r w:rsidR="007244B9">
        <w:t>selv</w:t>
      </w:r>
      <w:r w:rsidR="006817BB">
        <w:t>biografien</w:t>
      </w:r>
      <w:r>
        <w:t xml:space="preserve"> historiens gang, fra ti</w:t>
      </w:r>
      <w:r w:rsidR="00CA62A3">
        <w:t xml:space="preserve">den omkring undfangelsen til </w:t>
      </w:r>
      <w:r w:rsidR="00AA287F">
        <w:t>alderdommen</w:t>
      </w:r>
      <w:r w:rsidR="00CA62A3">
        <w:t xml:space="preserve">. </w:t>
      </w:r>
      <w:r>
        <w:t xml:space="preserve">Undervejs </w:t>
      </w:r>
      <w:r w:rsidR="00CA62A3">
        <w:t xml:space="preserve">er der </w:t>
      </w:r>
      <w:r w:rsidR="006817BB">
        <w:t xml:space="preserve">fokus på </w:t>
      </w:r>
      <w:r w:rsidR="00FE409A">
        <w:t>B</w:t>
      </w:r>
      <w:r w:rsidR="006817BB">
        <w:t xml:space="preserve">arndom, </w:t>
      </w:r>
      <w:r w:rsidR="00FE409A">
        <w:t>U</w:t>
      </w:r>
      <w:r w:rsidR="006817BB">
        <w:t>ngdom</w:t>
      </w:r>
      <w:r w:rsidR="00FE409A">
        <w:t>,</w:t>
      </w:r>
      <w:r w:rsidR="006817BB">
        <w:t xml:space="preserve"> </w:t>
      </w:r>
      <w:r w:rsidR="00FE409A">
        <w:t>M</w:t>
      </w:r>
      <w:r w:rsidR="00AA287F">
        <w:t>anddom</w:t>
      </w:r>
      <w:r w:rsidR="00FE409A">
        <w:t xml:space="preserve"> til og med </w:t>
      </w:r>
      <w:r w:rsidR="00EE37A7">
        <w:t>A</w:t>
      </w:r>
      <w:r w:rsidR="00FE409A">
        <w:t>lderdom</w:t>
      </w:r>
      <w:r w:rsidR="00AA287F">
        <w:t>.</w:t>
      </w:r>
    </w:p>
    <w:p w14:paraId="7E451E44" w14:textId="77777777" w:rsidR="00A5242B" w:rsidRPr="00EE73B9" w:rsidRDefault="00CA62A3" w:rsidP="00CA62A3">
      <w:pPr>
        <w:pStyle w:val="Overskrift5"/>
        <w:rPr>
          <w:lang w:val="da-DK"/>
        </w:rPr>
      </w:pPr>
      <w:r w:rsidRPr="00EE73B9">
        <w:rPr>
          <w:lang w:val="da-DK"/>
        </w:rPr>
        <w:t>Passionerne</w:t>
      </w:r>
    </w:p>
    <w:p w14:paraId="3CA718C7" w14:textId="77777777" w:rsidR="0043336D" w:rsidRDefault="001D3B5F" w:rsidP="0043336D">
      <w:pPr>
        <w:pStyle w:val="Garamond13"/>
      </w:pPr>
      <w:r>
        <w:t>Samvær med</w:t>
      </w:r>
      <w:r w:rsidR="0085065C">
        <w:t>-</w:t>
      </w:r>
      <w:r>
        <w:t xml:space="preserve"> </w:t>
      </w:r>
      <w:r w:rsidR="0085065C">
        <w:t xml:space="preserve">og indsigt i </w:t>
      </w:r>
      <w:r>
        <w:t xml:space="preserve">andre </w:t>
      </w:r>
      <w:r w:rsidRPr="0085065C">
        <w:rPr>
          <w:i/>
        </w:rPr>
        <w:t>mennesker</w:t>
      </w:r>
      <w:r>
        <w:t xml:space="preserve"> </w:t>
      </w:r>
      <w:r w:rsidR="00AC273D">
        <w:t>samt</w:t>
      </w:r>
      <w:r>
        <w:t xml:space="preserve"> strejftog i </w:t>
      </w:r>
      <w:r w:rsidRPr="0085065C">
        <w:rPr>
          <w:i/>
        </w:rPr>
        <w:t>historien</w:t>
      </w:r>
      <w:r>
        <w:t xml:space="preserve"> og </w:t>
      </w:r>
      <w:r w:rsidRPr="0085065C">
        <w:rPr>
          <w:i/>
        </w:rPr>
        <w:t>kunstens</w:t>
      </w:r>
      <w:r>
        <w:t xml:space="preserve"> verden har altid fascineret mig ligesom l</w:t>
      </w:r>
      <w:r w:rsidR="0043336D">
        <w:t xml:space="preserve">eg og arbejde med </w:t>
      </w:r>
      <w:r w:rsidR="0085065C">
        <w:t>det at bygge</w:t>
      </w:r>
      <w:r w:rsidR="0043336D" w:rsidRPr="00C925A7">
        <w:rPr>
          <w:i/>
        </w:rPr>
        <w:t xml:space="preserve"> huse og samfund</w:t>
      </w:r>
      <w:r w:rsidR="0043336D">
        <w:t xml:space="preserve"> </w:t>
      </w:r>
      <w:r w:rsidR="0085065C">
        <w:t xml:space="preserve">samtidig </w:t>
      </w:r>
      <w:r w:rsidR="0043336D">
        <w:t xml:space="preserve">har </w:t>
      </w:r>
      <w:r w:rsidR="0085065C">
        <w:t>optaget mig hele livet.</w:t>
      </w:r>
      <w:r w:rsidR="00C925A7">
        <w:t xml:space="preserve"> </w:t>
      </w:r>
      <w:r w:rsidR="0085065C">
        <w:t>Det er med denne basis</w:t>
      </w:r>
      <w:r w:rsidR="00C925A7">
        <w:t xml:space="preserve"> </w:t>
      </w:r>
      <w:r w:rsidR="00CA41F9">
        <w:t xml:space="preserve">og </w:t>
      </w:r>
      <w:r w:rsidR="00C925A7">
        <w:t xml:space="preserve">med </w:t>
      </w:r>
      <w:r w:rsidR="0043336D">
        <w:t xml:space="preserve">udgangspunkt i et nostalgisk tilbageblik og </w:t>
      </w:r>
      <w:r w:rsidR="00CA41F9">
        <w:t>et stadig forsøg på nærvær i det</w:t>
      </w:r>
      <w:r w:rsidR="0043336D">
        <w:t xml:space="preserve"> </w:t>
      </w:r>
      <w:r w:rsidR="00C925A7">
        <w:t xml:space="preserve">fortsatte </w:t>
      </w:r>
      <w:r w:rsidR="00CA41F9">
        <w:t xml:space="preserve">livs </w:t>
      </w:r>
      <w:r w:rsidR="0043336D">
        <w:t>ophobninger af indtryk</w:t>
      </w:r>
      <w:r w:rsidR="00CA41F9">
        <w:t>,</w:t>
      </w:r>
      <w:r w:rsidR="0043336D">
        <w:t xml:space="preserve"> </w:t>
      </w:r>
      <w:r w:rsidR="00CA41F9">
        <w:t>at</w:t>
      </w:r>
      <w:r w:rsidR="0043336D">
        <w:t xml:space="preserve"> der med afsnittet om passionerne </w:t>
      </w:r>
      <w:r w:rsidR="00CA41F9">
        <w:t xml:space="preserve">tilstræbes </w:t>
      </w:r>
      <w:r w:rsidR="0043336D">
        <w:t xml:space="preserve">at forlænge legen ved at samle, forny og udstille en række af de </w:t>
      </w:r>
      <w:r w:rsidR="000337EB">
        <w:t>oplevede</w:t>
      </w:r>
      <w:r w:rsidR="0043336D">
        <w:t xml:space="preserve"> indtryk inden for de nævnte </w:t>
      </w:r>
      <w:r w:rsidR="00C925A7">
        <w:t>temaer som:</w:t>
      </w:r>
      <w:r w:rsidR="0043336D">
        <w:t xml:space="preserve"> </w:t>
      </w:r>
    </w:p>
    <w:p w14:paraId="716E70B8" w14:textId="77777777" w:rsidR="0043336D" w:rsidRDefault="0043336D" w:rsidP="0043336D">
      <w:pPr>
        <w:pStyle w:val="Overskrift6"/>
        <w:tabs>
          <w:tab w:val="left" w:pos="851"/>
        </w:tabs>
      </w:pPr>
      <w:r>
        <w:t>Menneskene:</w:t>
      </w:r>
    </w:p>
    <w:p w14:paraId="34E7284C" w14:textId="77777777" w:rsidR="0043336D" w:rsidRDefault="0043336D" w:rsidP="0043336D">
      <w:pPr>
        <w:pStyle w:val="Garamond13"/>
      </w:pPr>
      <w:r>
        <w:t xml:space="preserve">Hvad kvinderne angår så var de der straks… først naturligvis min mor og hendes veninder, så min bedstemor og indimellem en plejemor og mine mostre, samt alle de løst medhjælpende kvinder rundt omkring i nabolagene hvor jeg kom frem. De gives alle æren for, at have bidraget til min vækst og mit velbefindende. Kvinderne passede og nussede mig og lavede mad og vaskede tøj og drak kaffe, så jeg knap anede at der også var noget der hed mænd. Det fandt jeg dog ud af, og et af livets højdepunkter blev snart, som modstykke til al kvindeligheden, at få lov til at strække ud på min bedstefars mave, når han efter fyraften, med fødderne hvilende på en skammel sad i sin kurvestol i hjørnet af stuen, længst væk fra kakkelovnen, og flød ud med Silkeborg Avis i en aura af dufte fra roer, hø, heste og nymalket mælk… for ikke også </w:t>
      </w:r>
      <w:r>
        <w:lastRenderedPageBreak/>
        <w:t xml:space="preserve">lige at nævne den syrlige ånde af skrå, som dengang… på de kanter… var en fast bestanddel af rigtige mænds identitet. </w:t>
      </w:r>
    </w:p>
    <w:p w14:paraId="2301C35A" w14:textId="77777777" w:rsidR="000F6E37" w:rsidRDefault="0043336D" w:rsidP="0043336D">
      <w:pPr>
        <w:pStyle w:val="Garamond13"/>
      </w:pPr>
      <w:r>
        <w:t>Der næst gik jeg ud i verden og fandt andre børn at lege med. Først var det mest med andre drenge som også kunne træde isen på vandpytterne i stykker eller som kunne spille dam og mølle og</w:t>
      </w:r>
      <w:r w:rsidR="00812927">
        <w:t xml:space="preserve"> alt det andet</w:t>
      </w:r>
      <w:r>
        <w:t>… men så opdagede jeg med fryd og forbløffelse pigebørnene som blev større og større og rundere og rundere og til sidst vildt dejlige. Så dejlige at jeg</w:t>
      </w:r>
      <w:r w:rsidRPr="00CE4FDB">
        <w:t xml:space="preserve"> </w:t>
      </w:r>
      <w:r>
        <w:t>allerede som 17årig måtte opgive alle andre planer og kaste mig i grams for den mest bedårende af dem alle sammen… og ja, der ligger jeg så sådan set stadig, nu mere end et halvt århundrede senere</w:t>
      </w:r>
      <w:r w:rsidR="00C925A7">
        <w:t>.</w:t>
      </w:r>
      <w:r>
        <w:t xml:space="preserve"> </w:t>
      </w:r>
      <w:r w:rsidR="00C925A7">
        <w:t xml:space="preserve">Livet </w:t>
      </w:r>
      <w:r w:rsidR="000F6E37">
        <w:t xml:space="preserve">er dog fortsat </w:t>
      </w:r>
      <w:r w:rsidR="00FC4450">
        <w:t>ufortrødent</w:t>
      </w:r>
      <w:r w:rsidR="00C925A7">
        <w:t xml:space="preserve"> </w:t>
      </w:r>
      <w:r>
        <w:t xml:space="preserve">ude blandt folk, </w:t>
      </w:r>
      <w:r w:rsidR="00FC4450">
        <w:t>om ikke andet, så har man jo skullet ud og skaffe føden, og den slags kan jo virkelig bringe en rundt i verden, hvis man da ellers lige kunne undgå et fast job med pensionsordning… og lige der har jeg været enormt heldig!</w:t>
      </w:r>
    </w:p>
    <w:p w14:paraId="15B02213" w14:textId="77777777" w:rsidR="00F71E49" w:rsidRDefault="00FC4450" w:rsidP="009B3FFD">
      <w:pPr>
        <w:pStyle w:val="Garamond13"/>
      </w:pPr>
      <w:r>
        <w:t xml:space="preserve">Nå, i virkeligheden er jeg en rigtig tryghedsnarkoman, så havde jeg haft tilbuddet så havde jeg nok slået til, men utilpasset som jeg er, blandt andet med en momentvis manglende evne til altid at læse spillet, så endte jeg aldrig med kors og bånd og stjerner på… jeg måtte klare livet på den hårde måde, gennem hårdt arbejde når det ikke kunne undgås, og så får man med menneskene at gøre. </w:t>
      </w:r>
      <w:r w:rsidR="0043336D">
        <w:t xml:space="preserve">Nåe ja, </w:t>
      </w:r>
      <w:r>
        <w:t>klap lige</w:t>
      </w:r>
      <w:r w:rsidR="0043336D">
        <w:t xml:space="preserve"> hesten, for det er jo ikke ligefrem sådan, at jeg </w:t>
      </w:r>
      <w:r>
        <w:t xml:space="preserve">har lallet rundt og </w:t>
      </w:r>
      <w:r w:rsidR="0043336D">
        <w:t xml:space="preserve">elsker </w:t>
      </w:r>
      <w:r>
        <w:t>gud og hver mand</w:t>
      </w:r>
      <w:r w:rsidR="0043336D">
        <w:t xml:space="preserve">… </w:t>
      </w:r>
      <w:r w:rsidR="00812927">
        <w:t xml:space="preserve">nej </w:t>
      </w:r>
      <w:r w:rsidR="0043336D">
        <w:t xml:space="preserve">slet ikke. Menneskene har bare ligesom været det mest fascinerende dyr jeg har mødt, og det er </w:t>
      </w:r>
      <w:r w:rsidR="00017954">
        <w:t xml:space="preserve">nok </w:t>
      </w:r>
      <w:r w:rsidR="00F71E49">
        <w:t>især</w:t>
      </w:r>
      <w:r w:rsidR="00017954">
        <w:t xml:space="preserve"> som zoologisk fænomen de har interesseret mig, sådan hvordan de boede og færdedes… og på mange måder blev det så </w:t>
      </w:r>
      <w:r w:rsidR="00F71E49">
        <w:t xml:space="preserve">også </w:t>
      </w:r>
      <w:r w:rsidR="00017954">
        <w:t xml:space="preserve">min levevej, at fortolke </w:t>
      </w:r>
      <w:r w:rsidR="00F71E49">
        <w:t>den</w:t>
      </w:r>
      <w:r w:rsidR="00017954">
        <w:t xml:space="preserve"> adfærd og skabe rum til det</w:t>
      </w:r>
      <w:r w:rsidR="009B3FFD">
        <w:t>, når det gik rigtig godt</w:t>
      </w:r>
      <w:r w:rsidR="00017954">
        <w:t>.</w:t>
      </w:r>
      <w:r w:rsidR="009B3FFD">
        <w:t xml:space="preserve"> </w:t>
      </w:r>
    </w:p>
    <w:p w14:paraId="2117E63B" w14:textId="65D0BF45" w:rsidR="00F71E49" w:rsidRDefault="009F41CD" w:rsidP="009B3FFD">
      <w:pPr>
        <w:pStyle w:val="Garamond13"/>
      </w:pPr>
      <w:r>
        <w:t>Som udgangspunkt ville jeg gerne have lavet en kavalkade over menneskets gang på jord</w:t>
      </w:r>
      <w:r w:rsidR="00B7749B">
        <w:t xml:space="preserve"> og de</w:t>
      </w:r>
      <w:r w:rsidR="000C015D">
        <w:t>ts</w:t>
      </w:r>
      <w:r w:rsidR="00B7749B">
        <w:t xml:space="preserve"> måde at indrette sig på</w:t>
      </w:r>
      <w:r w:rsidR="00A35596">
        <w:t>, men i processen er det lige</w:t>
      </w:r>
      <w:r>
        <w:t>som endt med, at det jeg havde eller har at sige om menneskene</w:t>
      </w:r>
      <w:r w:rsidR="00B7749B">
        <w:t xml:space="preserve"> i de retninger</w:t>
      </w:r>
      <w:r>
        <w:t xml:space="preserve">, </w:t>
      </w:r>
      <w:r w:rsidR="000C015D">
        <w:t>forventes at være</w:t>
      </w:r>
      <w:r w:rsidR="00B7749B">
        <w:t xml:space="preserve"> </w:t>
      </w:r>
      <w:r>
        <w:t>kommet til udtryk alle andre steder</w:t>
      </w:r>
      <w:r w:rsidR="00B7749B">
        <w:t xml:space="preserve"> i </w:t>
      </w:r>
      <w:r w:rsidR="00A35596">
        <w:t>materialet</w:t>
      </w:r>
      <w:r>
        <w:t xml:space="preserve">, </w:t>
      </w:r>
      <w:r w:rsidR="000C015D">
        <w:t xml:space="preserve">blandt andet </w:t>
      </w:r>
      <w:r>
        <w:t>når jeg viser kunst, huse og samfundsmodeller</w:t>
      </w:r>
      <w:r w:rsidR="00B7749B">
        <w:t xml:space="preserve"> etc</w:t>
      </w:r>
      <w:r>
        <w:t xml:space="preserve">. Derfor har jeg nu kogt menneskeheden ind til benet </w:t>
      </w:r>
      <w:r w:rsidR="000C015D">
        <w:t>og vil begrænse mig til at skildre</w:t>
      </w:r>
      <w:r w:rsidR="00B7749B">
        <w:t xml:space="preserve"> kvinden som form, for er der noget der vedholdende har fascinerer mig, så er det kvindelige former…</w:t>
      </w:r>
      <w:r w:rsidR="000C015D">
        <w:t xml:space="preserve"> ikke altid,</w:t>
      </w:r>
      <w:r w:rsidR="00B7749B">
        <w:t xml:space="preserve"> og nogen gange kun i splitsekunder, men </w:t>
      </w:r>
      <w:r w:rsidR="00A35596">
        <w:t>ofte</w:t>
      </w:r>
      <w:r w:rsidR="00B7749B">
        <w:t xml:space="preserve"> med et brag. Det vil sige, at den planlagte kavalkade </w:t>
      </w:r>
      <w:r w:rsidR="000C015D">
        <w:t xml:space="preserve">hermed dedikeres kvinden… med en kæmpe risiko for at virke plat og bøvet, men det må jo heller ikke glemmes at jeg her arbejder for sjov! Titlen bliver således "Kvinden </w:t>
      </w:r>
      <w:r w:rsidR="00100659">
        <w:t>fra</w:t>
      </w:r>
      <w:r w:rsidR="000C015D">
        <w:t xml:space="preserve"> urtid til fremtid"</w:t>
      </w:r>
    </w:p>
    <w:p w14:paraId="2CE8292C" w14:textId="77777777" w:rsidR="00CA41F9" w:rsidRDefault="00CA41F9" w:rsidP="00CA41F9">
      <w:pPr>
        <w:pStyle w:val="Overskrift6"/>
        <w:tabs>
          <w:tab w:val="left" w:pos="851"/>
        </w:tabs>
      </w:pPr>
      <w:r>
        <w:t>Historien:</w:t>
      </w:r>
    </w:p>
    <w:p w14:paraId="61803840" w14:textId="77777777" w:rsidR="003C6981" w:rsidRDefault="005C2278" w:rsidP="009B3FFD">
      <w:pPr>
        <w:pStyle w:val="Garamond13"/>
      </w:pPr>
      <w:r>
        <w:t>Historien er muligvis min senest tilkomne passion</w:t>
      </w:r>
      <w:r w:rsidR="00D565D5">
        <w:t xml:space="preserve">. </w:t>
      </w:r>
    </w:p>
    <w:p w14:paraId="0EFAE318" w14:textId="5800A1AD" w:rsidR="00202E6E" w:rsidRDefault="00202E6E" w:rsidP="009B3FFD">
      <w:pPr>
        <w:pStyle w:val="Garamond13"/>
      </w:pPr>
      <w:r>
        <w:t xml:space="preserve">Det vil sige… interessen har vel altid været der, men nok mest som udpluk af hændelser og personer </w:t>
      </w:r>
      <w:r w:rsidR="00100659">
        <w:t>der</w:t>
      </w:r>
      <w:r>
        <w:t xml:space="preserve"> har fanget min opmærksomhed</w:t>
      </w:r>
      <w:r w:rsidR="00A410F9">
        <w:t>, så som Uffe hin Spages kamp mod de grumme Saksere på en ø i Ejderen eller Davids kamp mod Goliat, for ikke at nævne den største helt af dem alle… Robin Hood og hans driven gæk med den onde Sherif fra Nottingham. Altid de gode mod de onde eller måske mere præcist</w:t>
      </w:r>
      <w:r w:rsidR="003C6981">
        <w:t xml:space="preserve"> "de små mod de store", og med mig på de smås side. En position jeg da også efter evne og skiftende held har søgt at fastholde livet igennem.</w:t>
      </w:r>
    </w:p>
    <w:p w14:paraId="49E6BC27" w14:textId="77777777" w:rsidR="003C6981" w:rsidRDefault="003C6981" w:rsidP="009B3FFD">
      <w:pPr>
        <w:pStyle w:val="Garamond13"/>
      </w:pPr>
      <w:r>
        <w:t xml:space="preserve">Senere har min interesse for slægternes gang så desuden bragt mig ud i fantasier om hvor lige mine </w:t>
      </w:r>
      <w:r w:rsidR="00CF2F95">
        <w:t xml:space="preserve">egne </w:t>
      </w:r>
      <w:r>
        <w:t>forfædre måske bevægede</w:t>
      </w:r>
      <w:r w:rsidR="00CF2F95">
        <w:t xml:space="preserve"> sig rundt i klodens forskellige historiske perioder og kulturer, lige fra nutiden og helt tilbage i urtiden.</w:t>
      </w:r>
    </w:p>
    <w:p w14:paraId="33CCF2FE" w14:textId="77777777" w:rsidR="00CF2F95" w:rsidRDefault="00CF2F95" w:rsidP="009B3FFD">
      <w:pPr>
        <w:pStyle w:val="Garamond13"/>
      </w:pPr>
      <w:r>
        <w:t>Det har været svært at beslutte sig for hvordan historiske facts og hints skulle indgå i de samlede værker, og derfor er det blevet sådan lidt klemt ind over det hele, og endelig med resten i et selvstændigt afsnit.</w:t>
      </w:r>
    </w:p>
    <w:p w14:paraId="5892D768" w14:textId="77777777" w:rsidR="00CF2F95" w:rsidRDefault="00CF2F95" w:rsidP="009B3FFD">
      <w:pPr>
        <w:pStyle w:val="Garamond13"/>
      </w:pPr>
    </w:p>
    <w:p w14:paraId="145EA885" w14:textId="77777777" w:rsidR="0043336D" w:rsidRDefault="0043336D" w:rsidP="0043336D">
      <w:pPr>
        <w:pStyle w:val="Overskrift6"/>
        <w:tabs>
          <w:tab w:val="left" w:pos="851"/>
        </w:tabs>
      </w:pPr>
      <w:r>
        <w:lastRenderedPageBreak/>
        <w:t xml:space="preserve">Kunst der </w:t>
      </w:r>
      <w:r w:rsidR="002748EA">
        <w:t>vækker</w:t>
      </w:r>
      <w:r>
        <w:t>:</w:t>
      </w:r>
    </w:p>
    <w:p w14:paraId="0E73B3D6" w14:textId="63C64E40" w:rsidR="0043336D" w:rsidRDefault="0043336D" w:rsidP="0043336D">
      <w:pPr>
        <w:pStyle w:val="Garamond13"/>
      </w:pPr>
      <w:r w:rsidRPr="00C15DD9">
        <w:t>Måske er det</w:t>
      </w:r>
      <w:r>
        <w:t xml:space="preserve"> lidt af en tilsnigelse at påstå at jeg interesserer mig for kunst… sandheden er jonærmere, at jeg har interesseret mig meget for selv at blive kunstner, samtidig med at jeg </w:t>
      </w:r>
      <w:r w:rsidR="004147B1">
        <w:t xml:space="preserve">desværre også bare lige </w:t>
      </w:r>
      <w:r>
        <w:t xml:space="preserve">har manglet modet… og hvem ved, </w:t>
      </w:r>
      <w:r w:rsidR="00100659">
        <w:t>mu</w:t>
      </w:r>
      <w:r>
        <w:t>ligvis også talentet. Når jeg har set på kunst og for det meste endda med begejstring, så har fornøjelsen således også altid været tilsat en snert af misundelse på de modige som turde og kunne.</w:t>
      </w:r>
    </w:p>
    <w:p w14:paraId="07C6D118" w14:textId="77777777" w:rsidR="0043336D" w:rsidRDefault="0043336D" w:rsidP="0043336D">
      <w:pPr>
        <w:pStyle w:val="Garamond13"/>
      </w:pPr>
      <w:r>
        <w:t xml:space="preserve">Det har især været billed- og billedhuggerkunst med hang til skraldeskulpturer som har fascineret. I første omgang vakt af malere som Henry Bailum, Jens Søndergaard og Henry Heerup samt </w:t>
      </w:r>
      <w:r w:rsidR="004147B1">
        <w:t>i det hele taget den slags</w:t>
      </w:r>
      <w:r>
        <w:t xml:space="preserve"> stille, naiv og glad kunst</w:t>
      </w:r>
      <w:r w:rsidR="000C015D">
        <w:t xml:space="preserve"> som de med flere lavede</w:t>
      </w:r>
      <w:r>
        <w:t>… nok fordi den slags værker meget fint spejler hvad der måske måtte gemme sig inden i mig selv</w:t>
      </w:r>
      <w:r w:rsidR="004147B1">
        <w:t>, eller som jeg gerne vil have gemmer sig der</w:t>
      </w:r>
      <w:r>
        <w:t xml:space="preserve">. Gradvist er spændvidden så øget </w:t>
      </w:r>
      <w:r w:rsidR="002748EA">
        <w:t>i forhold til</w:t>
      </w:r>
      <w:r>
        <w:t xml:space="preserve"> hvad der på den ene eller anden måde </w:t>
      </w:r>
      <w:r w:rsidR="002748EA">
        <w:t>vækker</w:t>
      </w:r>
      <w:r>
        <w:t xml:space="preserve"> mig, men grundlæggende reagerer jeg uden nærmere analyser på de umiddelbare indtryk af farver former og humor, som i de rette konstellationer kan virke vildt saliggørende.</w:t>
      </w:r>
    </w:p>
    <w:p w14:paraId="7150299B" w14:textId="77777777" w:rsidR="0043336D" w:rsidRDefault="0043336D" w:rsidP="0043336D">
      <w:pPr>
        <w:pStyle w:val="Garamond13"/>
      </w:pPr>
      <w:r>
        <w:t xml:space="preserve">Med det lille webgalleri med "Kunst der </w:t>
      </w:r>
      <w:r w:rsidR="002748EA">
        <w:t>vækker</w:t>
      </w:r>
      <w:r>
        <w:t xml:space="preserve"> mig", som jeg har rodet med har jeg ønsket lige at gense og vise nogle af de ting som stadig er husket og/eller som stadig findes i gemmerne. Galleriet er samtidig min ringe hæder til de pågældende kunstnere.</w:t>
      </w:r>
    </w:p>
    <w:p w14:paraId="2B591FBD" w14:textId="77777777" w:rsidR="0043336D" w:rsidRDefault="0043336D" w:rsidP="0043336D">
      <w:pPr>
        <w:pStyle w:val="Overskrift6"/>
        <w:tabs>
          <w:tab w:val="left" w:pos="851"/>
        </w:tabs>
      </w:pPr>
      <w:r>
        <w:t>Huse og Rum:</w:t>
      </w:r>
    </w:p>
    <w:p w14:paraId="15235607" w14:textId="77777777" w:rsidR="0043336D" w:rsidRDefault="0043336D" w:rsidP="0043336D">
      <w:pPr>
        <w:pStyle w:val="Garamond13"/>
      </w:pPr>
      <w:r>
        <w:t>Verden har jeg erobret gennem bevægelse og sanseindtryk skiftende fra rum til rum, fra ude… inde og ude igen, eller oppe og nede… og gennem farverne, lydene og lugten og alle andre følesanser. På det lille husmandssted, hvor jeg i første omgang indtog verden, var det hele med… her var alt. Huset med menneskene, stalden</w:t>
      </w:r>
      <w:r w:rsidR="002748EA">
        <w:t>e</w:t>
      </w:r>
      <w:r>
        <w:t xml:space="preserve"> med dyrene, markerne med planterne og mosen med dunhammerne, haletudserne og karusserne. Den store verden og den lille dreng. Henne efter svinget på den lille grusvej var der et andet hus og dermed også en anden verden, det var Kristian og Margrethes… og efter deres, kom endnu en verden… den ene efter den anden, og sådan blev det ved. I hver verden var der et hus hvor der boede andre mennesker… og huset og menneskene gik i et… på den måde at billedet af et hus fortalte om menneskene, ligesom synet af menneskene</w:t>
      </w:r>
      <w:r w:rsidRPr="00B810AC">
        <w:t xml:space="preserve"> </w:t>
      </w:r>
      <w:r>
        <w:t xml:space="preserve">også fortalte om husene… plus alt det løse, stadig med masser af levende dyr og stalde samt udhuse og gamle redskaber og køkkenmøddinger under vilde hyldetræer </w:t>
      </w:r>
      <w:r w:rsidR="004147B1">
        <w:t xml:space="preserve">og </w:t>
      </w:r>
      <w:r>
        <w:t xml:space="preserve">hvor hunden lå og sov i solen. </w:t>
      </w:r>
    </w:p>
    <w:p w14:paraId="07A7FF25" w14:textId="354F718B" w:rsidR="0043336D" w:rsidRDefault="0043336D" w:rsidP="0043336D">
      <w:pPr>
        <w:pStyle w:val="Garamond13"/>
      </w:pPr>
      <w:r>
        <w:t>Rummenes forløb, ude som inde, og alle vegne var og er stadig uendelig</w:t>
      </w:r>
      <w:r w:rsidR="004147B1">
        <w:t>e</w:t>
      </w:r>
      <w:r>
        <w:t>… så hvor sk</w:t>
      </w:r>
      <w:r w:rsidR="004147B1">
        <w:t>al</w:t>
      </w:r>
      <w:r>
        <w:t xml:space="preserve"> man begynde og hvor skal man ende? Én rumoplevelse kunne være høloftet, der hvor katten gemte sine killinger og hvorfra man, gennem et hul i gulvet, kunne fire sig ned på køernes fodergang og snige sig om i grisestien med den gamle so og smågrisene, som man så lige kunne nappe en tår sammen med, alt medens hestene kunne høres gumle hø inde i deres stald ved siden af… hvis de da ikke var spændt for ploven og gik op og ned på en af markerne, med min bedstefar tumlende efter, kæmpende med at holde ploven lige i furen. Eller… </w:t>
      </w:r>
      <w:r w:rsidR="006A43BC">
        <w:t xml:space="preserve">jo, </w:t>
      </w:r>
      <w:r>
        <w:t xml:space="preserve">en anden </w:t>
      </w:r>
      <w:r w:rsidR="002748EA">
        <w:t xml:space="preserve">rumoplevelse </w:t>
      </w:r>
      <w:r>
        <w:t>kunne være det kolde soveværelse hvor man blev puttet om aftenen sammen med en varmedunk og en god historie</w:t>
      </w:r>
      <w:r w:rsidR="006A43BC">
        <w:t xml:space="preserve"> om rødhætte og ulven</w:t>
      </w:r>
      <w:r>
        <w:t xml:space="preserve">, hvis der da ikke lige var morgen og turen i stedet foregik </w:t>
      </w:r>
      <w:r w:rsidR="00100659">
        <w:t>op</w:t>
      </w:r>
      <w:r>
        <w:t xml:space="preserve"> af den varme seng og ud i det dampende køkken hvor det halve liv levedes, og hvorfra man kunne sidde på potten mi</w:t>
      </w:r>
      <w:r w:rsidR="002748EA">
        <w:t>dt på bordet og gennem vinduet se på hanens regimente over hønsene der vellystigt gik ned i knæ og rystede sig bagefter,</w:t>
      </w:r>
      <w:r>
        <w:t xml:space="preserve"> </w:t>
      </w:r>
      <w:r w:rsidR="002748EA">
        <w:t>medens kokken stolt</w:t>
      </w:r>
      <w:r>
        <w:t xml:space="preserve">spankulere </w:t>
      </w:r>
      <w:r w:rsidR="002748EA">
        <w:t>videre i haremmet</w:t>
      </w:r>
      <w:r w:rsidR="006A43BC">
        <w:t xml:space="preserve"> </w:t>
      </w:r>
      <w:r w:rsidR="00100659">
        <w:t>for at gal</w:t>
      </w:r>
      <w:r w:rsidR="00701FF8">
        <w:t xml:space="preserve">e </w:t>
      </w:r>
      <w:r>
        <w:t>blæret, helt til den om aftenen var gået i seng med både høns og duer</w:t>
      </w:r>
      <w:r w:rsidR="00701FF8">
        <w:t>…</w:t>
      </w:r>
      <w:r>
        <w:t xml:space="preserve"> </w:t>
      </w:r>
      <w:r w:rsidR="006C4684">
        <w:t>der hvor</w:t>
      </w:r>
      <w:r>
        <w:t xml:space="preserve"> folk endelig var samlet i den glohede lille dagligstue med </w:t>
      </w:r>
      <w:r w:rsidR="006C4684">
        <w:t>lysedugen sirligt placeret</w:t>
      </w:r>
      <w:r>
        <w:t xml:space="preserve"> under brevfadet </w:t>
      </w:r>
      <w:r w:rsidR="006C4684">
        <w:t xml:space="preserve">midt </w:t>
      </w:r>
      <w:r>
        <w:t xml:space="preserve">på </w:t>
      </w:r>
      <w:r w:rsidR="006C4684">
        <w:t xml:space="preserve">bordet </w:t>
      </w:r>
      <w:r>
        <w:t>og med radioen kørende i hjørnet næst kakkelovnen… her hørtes "præstens radioavis" og måske et hørespil, hvis der da ikke vankede et spil kort indtil dagen under alle omstændigheder sluttede præcist når stueuret slog 10.</w:t>
      </w:r>
    </w:p>
    <w:p w14:paraId="52F3F58C" w14:textId="77777777" w:rsidR="0043336D" w:rsidRDefault="0043336D" w:rsidP="0043336D">
      <w:pPr>
        <w:pStyle w:val="Garamond13"/>
      </w:pPr>
      <w:r w:rsidRPr="00D65847">
        <w:lastRenderedPageBreak/>
        <w:t>På denne</w:t>
      </w:r>
      <w:r>
        <w:t xml:space="preserve"> fredsfyldte måde fyldte mennesker og kræ deres rum overalt</w:t>
      </w:r>
      <w:r w:rsidR="006C4684">
        <w:t>,</w:t>
      </w:r>
      <w:r>
        <w:t xml:space="preserve"> med deres helt egen version af en lille verden, som så igen </w:t>
      </w:r>
      <w:r w:rsidR="006C4684">
        <w:t>til</w:t>
      </w:r>
      <w:r>
        <w:t xml:space="preserve">sammen blev til den store verden, hvor der bare var uendeligt mange rum, og hvor man fortsat producerede og nedbrød rum i store mængder. For mig personligt begyndte det med huler i høet og i træerne og når det gik højt, med et aflukke dannet af et tæppe lagt over spisebordet så der godt kunne bo et par børn i mørket inde mellem bordbenene… og sådan gik tiden med rum efter rum, lige ind til nogen havde fundet ud af, at få mig på søfartsskole som en kommende maskinmester! Da gik jeg hen til en murermester og lavede en aftale om at komme i murerlære… ikke fordi jeg havde videre planer eller </w:t>
      </w:r>
      <w:r w:rsidR="006C4684">
        <w:t xml:space="preserve">ideer om det, kun i bedste fald </w:t>
      </w:r>
      <w:r>
        <w:t xml:space="preserve">at jeg instinktivt bare måtte i gang med noget hvor man lavede rum… og rum blev da også min skæbne, og jeg har fundet en evig tilfredshed ved at skabe og ved at indtage rum… især </w:t>
      </w:r>
      <w:r w:rsidR="006C4684">
        <w:t>rum i forbindelse med</w:t>
      </w:r>
      <w:r>
        <w:t xml:space="preserve"> menneskenes boliger og herunder så også de historier og den menneskelighed som huse og bopladser afspejler.</w:t>
      </w:r>
    </w:p>
    <w:p w14:paraId="741FE428" w14:textId="76B40261" w:rsidR="0043336D" w:rsidRDefault="0043336D" w:rsidP="0043336D">
      <w:pPr>
        <w:pStyle w:val="Garamond13"/>
      </w:pPr>
      <w:r>
        <w:t>Nogenlunde systematisk har jeg nu forsøgt i billeder og korte tekster , at skabe en kavalkade over "</w:t>
      </w:r>
      <w:r w:rsidR="005B6019">
        <w:t>Hus og</w:t>
      </w:r>
      <w:r>
        <w:t xml:space="preserve"> </w:t>
      </w:r>
      <w:r w:rsidR="005B6019">
        <w:t>Rum</w:t>
      </w:r>
      <w:r>
        <w:t>" sådan som det er sket på det basale plan siden tidernes morgen</w:t>
      </w:r>
      <w:r w:rsidR="005B6019">
        <w:t>, først</w:t>
      </w:r>
      <w:r>
        <w:t xml:space="preserve"> med en rede eller en hule i terrænet og videre gennem udviklingen af nogle få grundlæggende byggeprincipper og deres </w:t>
      </w:r>
      <w:r w:rsidR="005B6019">
        <w:t xml:space="preserve">utallige </w:t>
      </w:r>
      <w:r>
        <w:t xml:space="preserve">variationer og potentialer. Det ville naturligvis have været stort at kunne lave gennemgangen som en anden </w:t>
      </w:r>
      <w:r w:rsidRPr="00C35DE9">
        <w:t>Attenborough</w:t>
      </w:r>
      <w:r>
        <w:t xml:space="preserve"> på en af hans legendariske jordomrejser, men af gode grunde er de</w:t>
      </w:r>
      <w:r w:rsidR="005B6019">
        <w:t>r i stedet</w:t>
      </w:r>
      <w:r>
        <w:t xml:space="preserve"> valgt at benytte mit livs allerede indsamlede materiale samt at supplere dette med komplementært og tilpasset stof fundet på nettet</w:t>
      </w:r>
      <w:r w:rsidR="00701FF8">
        <w:t xml:space="preserve"> og måske i fantasien</w:t>
      </w:r>
      <w:r>
        <w:t>.</w:t>
      </w:r>
    </w:p>
    <w:p w14:paraId="0680CCBE" w14:textId="77777777" w:rsidR="0043336D" w:rsidRDefault="0043336D" w:rsidP="0043336D">
      <w:pPr>
        <w:pStyle w:val="Overskrift6"/>
        <w:tabs>
          <w:tab w:val="left" w:pos="851"/>
        </w:tabs>
      </w:pPr>
      <w:r>
        <w:t>Samfundet:</w:t>
      </w:r>
    </w:p>
    <w:p w14:paraId="163B5265" w14:textId="77777777" w:rsidR="0043336D" w:rsidRDefault="0043336D" w:rsidP="0043336D">
      <w:pPr>
        <w:pStyle w:val="Garamond13"/>
      </w:pPr>
      <w:r>
        <w:t xml:space="preserve">Midt i al balladen… i opvæksten, under uddannelserne og der ude i byen har jeg jo så også mødt drømmene. Drømmene om en bedre verden, som dukkede op </w:t>
      </w:r>
      <w:r w:rsidR="006A43BC">
        <w:t>og</w:t>
      </w:r>
      <w:r>
        <w:t xml:space="preserve"> især </w:t>
      </w:r>
      <w:r w:rsidR="006A43BC">
        <w:t xml:space="preserve">handlede om </w:t>
      </w:r>
      <w:r>
        <w:t>alle de steder og forhold hvor verden ikke helt var som den kunne eller burde være. Ikke at forstå at jeg var meget politisk… det vil sige, at det var jeg jo nok, for jeg meldte mig da ind alle steder… et sted ad gangen forstås… parti for parti til højre og venstre. Men hver gang fik jeg overdosis af den selvfedme og det begrænsede udsyn som tilsyneladende hersker i ethvert parti og jeg måtte ud igen… for at få luft.</w:t>
      </w:r>
      <w:r w:rsidR="005B6019">
        <w:t xml:space="preserve"> Nej min virketrang har mere end politisk været</w:t>
      </w:r>
      <w:r w:rsidR="0033211A">
        <w:t xml:space="preserve"> en renlivet upartisk indignation over at noget ikke fik lov at virke optimalt.</w:t>
      </w:r>
    </w:p>
    <w:p w14:paraId="7CD49719" w14:textId="781B38A8" w:rsidR="0043336D" w:rsidRDefault="0043336D" w:rsidP="0043336D">
      <w:pPr>
        <w:pStyle w:val="Garamond13"/>
      </w:pPr>
      <w:r>
        <w:t xml:space="preserve">Muligvis </w:t>
      </w:r>
      <w:r w:rsidR="006A43BC">
        <w:t xml:space="preserve">har jeg været </w:t>
      </w:r>
      <w:r w:rsidR="0033211A">
        <w:t xml:space="preserve">en </w:t>
      </w:r>
      <w:r w:rsidR="006A43BC">
        <w:t>forvirret</w:t>
      </w:r>
      <w:r w:rsidR="0033211A">
        <w:t xml:space="preserve"> sjæl</w:t>
      </w:r>
      <w:r>
        <w:t xml:space="preserve">, </w:t>
      </w:r>
      <w:r w:rsidR="006A43BC">
        <w:t xml:space="preserve">men det har dog resulteret </w:t>
      </w:r>
      <w:r w:rsidR="00701FF8">
        <w:t xml:space="preserve">i, </w:t>
      </w:r>
      <w:r w:rsidR="006A43BC">
        <w:t xml:space="preserve">at jeg nu </w:t>
      </w:r>
      <w:r w:rsidR="0033211A">
        <w:t xml:space="preserve">efter et hel livs research </w:t>
      </w:r>
      <w:r w:rsidR="006A43BC">
        <w:t>ikke kan</w:t>
      </w:r>
      <w:r>
        <w:t xml:space="preserve"> få øje på mere tiltalende systemer end demokratiet… </w:t>
      </w:r>
      <w:r w:rsidR="00023745">
        <w:t>og</w:t>
      </w:r>
      <w:r>
        <w:t xml:space="preserve"> præget som jeg er af den gamle Palle Laurings ord, om at man skal elske og hade med et øje på klem, har jeg </w:t>
      </w:r>
      <w:r w:rsidR="00023745">
        <w:t xml:space="preserve">i min gerning, når det kom til det, søgt at holde mig på </w:t>
      </w:r>
      <w:r>
        <w:t>fornuftens vej</w:t>
      </w:r>
      <w:r w:rsidR="00023745">
        <w:t>,</w:t>
      </w:r>
      <w:r>
        <w:t xml:space="preserve"> uafhængig </w:t>
      </w:r>
      <w:r w:rsidR="00023745">
        <w:t>af- eller med distance til</w:t>
      </w:r>
      <w:r>
        <w:t xml:space="preserve"> magtfuldkomne særinteres</w:t>
      </w:r>
      <w:r w:rsidR="00023745">
        <w:t xml:space="preserve">ser, følgende </w:t>
      </w:r>
      <w:r w:rsidR="007824AF">
        <w:t>en rød</w:t>
      </w:r>
      <w:r>
        <w:t xml:space="preserve"> tråd</w:t>
      </w:r>
      <w:r w:rsidR="007824AF">
        <w:t>,</w:t>
      </w:r>
      <w:r>
        <w:t xml:space="preserve"> </w:t>
      </w:r>
      <w:r w:rsidR="00023745">
        <w:t xml:space="preserve">om så vidt muligt </w:t>
      </w:r>
      <w:r>
        <w:t>at bidrage til en velafbalanceret verden hvor alles interesser søges tilgodeset med et indhold af såvel fæl</w:t>
      </w:r>
      <w:r w:rsidR="00023745">
        <w:t>lesskab</w:t>
      </w:r>
      <w:r>
        <w:t xml:space="preserve"> som indivi</w:t>
      </w:r>
      <w:r w:rsidR="00023745">
        <w:t>dualitet baseret på ægte</w:t>
      </w:r>
      <w:r>
        <w:t xml:space="preserve"> humanistiske spilleregler! Ja</w:t>
      </w:r>
      <w:r w:rsidR="00023745">
        <w:t xml:space="preserve"> hov</w:t>
      </w:r>
      <w:r>
        <w:t xml:space="preserve">, det </w:t>
      </w:r>
      <w:r w:rsidR="00023745">
        <w:t>var da</w:t>
      </w:r>
      <w:r>
        <w:t xml:space="preserve"> noget af en mundfuld, og der er da heller ingen grund til at påstå at det er lykkedes</w:t>
      </w:r>
      <w:r w:rsidR="00023745">
        <w:t xml:space="preserve"> hver gang</w:t>
      </w:r>
      <w:r>
        <w:t>, men jeg synes at forsøgene har været umagen værd</w:t>
      </w:r>
      <w:r w:rsidR="0033211A">
        <w:t>, om end at det også har måttet konstateres, at det optimale vel knap eksisterer</w:t>
      </w:r>
      <w:r>
        <w:t xml:space="preserve">. </w:t>
      </w:r>
    </w:p>
    <w:p w14:paraId="02B592F2" w14:textId="77777777" w:rsidR="00AE501F" w:rsidRDefault="006C049B" w:rsidP="0043336D">
      <w:pPr>
        <w:pStyle w:val="Garamond13"/>
      </w:pPr>
      <w:r>
        <w:t>Muligvis tager jeg munden for fuld, men mit</w:t>
      </w:r>
      <w:r w:rsidR="0043336D">
        <w:t xml:space="preserve"> måske sidste større projekt </w:t>
      </w:r>
      <w:r>
        <w:t xml:space="preserve">vil jeg gerne forsøge </w:t>
      </w:r>
      <w:r w:rsidR="00AE501F">
        <w:t>at gennemføre som</w:t>
      </w:r>
      <w:r>
        <w:t xml:space="preserve"> </w:t>
      </w:r>
      <w:r w:rsidR="0043336D">
        <w:t>et manifest for en ideal</w:t>
      </w:r>
      <w:r w:rsidR="004A52FC">
        <w:t>istisk</w:t>
      </w:r>
      <w:r w:rsidR="0043336D">
        <w:t xml:space="preserve">/utopisk samfundsmodel hvor alle </w:t>
      </w:r>
      <w:r>
        <w:t>i samfundet</w:t>
      </w:r>
      <w:r w:rsidR="0043336D">
        <w:t xml:space="preserve"> forudsættes at være med</w:t>
      </w:r>
      <w:r w:rsidR="00AE501F">
        <w:t>. Men for at kunne gøre dette har jeg lige måttet kigge min samfundshistorie lidt efter i sømmene</w:t>
      </w:r>
      <w:r w:rsidR="00656C88">
        <w:t>,</w:t>
      </w:r>
      <w:r w:rsidR="00AE501F">
        <w:t xml:space="preserve"> for at </w:t>
      </w:r>
      <w:r w:rsidR="00656C88">
        <w:t xml:space="preserve">kunne </w:t>
      </w:r>
      <w:r w:rsidR="00AE501F">
        <w:t xml:space="preserve">stramme lidt op på visionerne, og hvad </w:t>
      </w:r>
      <w:r w:rsidR="00656C88">
        <w:t>ville nu kunne</w:t>
      </w:r>
      <w:r w:rsidR="00AE501F">
        <w:t xml:space="preserve"> være mere interessant end at line nogle af de </w:t>
      </w:r>
      <w:r w:rsidR="00656C88">
        <w:t xml:space="preserve">gamle </w:t>
      </w:r>
      <w:r w:rsidR="00AE501F">
        <w:t>samfundsmodeller</w:t>
      </w:r>
      <w:r w:rsidR="00656C88">
        <w:t xml:space="preserve"> eller -visioner </w:t>
      </w:r>
      <w:r w:rsidR="00AE501F" w:rsidRPr="00AE501F">
        <w:t xml:space="preserve"> </w:t>
      </w:r>
      <w:r w:rsidR="00656C88">
        <w:t>op</w:t>
      </w:r>
      <w:r w:rsidR="00AE501F">
        <w:t xml:space="preserve"> i den sidste kavalkade</w:t>
      </w:r>
      <w:r w:rsidR="00240ACB">
        <w:t xml:space="preserve"> som jeg så vil kalde "G</w:t>
      </w:r>
      <w:r w:rsidR="00656C88">
        <w:t xml:space="preserve">amle </w:t>
      </w:r>
      <w:r w:rsidR="0099118F">
        <w:t>mønsters</w:t>
      </w:r>
      <w:r w:rsidR="00656C88">
        <w:t>amfund".</w:t>
      </w:r>
    </w:p>
    <w:p w14:paraId="0AD300F2" w14:textId="0EAAE820" w:rsidR="00A5242B" w:rsidRPr="00EE73B9" w:rsidRDefault="0043336D" w:rsidP="0043336D">
      <w:pPr>
        <w:pStyle w:val="Overskrift5"/>
        <w:rPr>
          <w:lang w:val="da-DK"/>
        </w:rPr>
      </w:pPr>
      <w:r w:rsidRPr="00EE73B9">
        <w:rPr>
          <w:lang w:val="da-DK"/>
        </w:rPr>
        <w:lastRenderedPageBreak/>
        <w:t>Projekterne</w:t>
      </w:r>
      <w:r w:rsidR="00CE6336">
        <w:rPr>
          <w:lang w:val="da-DK"/>
        </w:rPr>
        <w:t xml:space="preserve">  </w:t>
      </w:r>
      <w:r w:rsidR="00CE6336" w:rsidRPr="00CE6336">
        <w:rPr>
          <w:b w:val="0"/>
          <w:bCs w:val="0"/>
          <w:lang w:val="da-DK"/>
        </w:rPr>
        <w:t>”</w:t>
      </w:r>
      <w:hyperlink r:id="rId15" w:history="1">
        <w:r w:rsidR="00CE6336" w:rsidRPr="00CE6336">
          <w:rPr>
            <w:rStyle w:val="Hyperlink"/>
            <w:b w:val="0"/>
            <w:bCs w:val="0"/>
            <w:lang w:val="da-DK"/>
          </w:rPr>
          <w:t>Projekterne</w:t>
        </w:r>
      </w:hyperlink>
      <w:r w:rsidR="00CE6336" w:rsidRPr="00CE6336">
        <w:rPr>
          <w:b w:val="0"/>
          <w:bCs w:val="0"/>
          <w:lang w:val="da-DK"/>
        </w:rPr>
        <w:t>”</w:t>
      </w:r>
    </w:p>
    <w:p w14:paraId="1A06230D" w14:textId="77777777" w:rsidR="00EC3EED" w:rsidRDefault="00BC59EE" w:rsidP="0043336D">
      <w:pPr>
        <w:pStyle w:val="Garamond13"/>
      </w:pPr>
      <w:r>
        <w:t>Det gik længe vældigt for mig med at dyrke mine passioner og ellers drømme mig væk fra den kedelige hverdag</w:t>
      </w:r>
      <w:r w:rsidR="009A7302">
        <w:t>… men efterhånden bredte ungdommens safter sig i kroppen med krav om egne præstationer! Det slog ikke mere til, at slå græsplænen eller bare at passe mit arbejde for at få anerkendelse… der skulle andre boller på suppen</w:t>
      </w:r>
      <w:r w:rsidR="00036579">
        <w:t xml:space="preserve"> og også gerne nogle skillinger! </w:t>
      </w:r>
      <w:r w:rsidR="005260FF">
        <w:t xml:space="preserve">Men hvordan skulle jeg nu lige gribe det an, </w:t>
      </w:r>
      <w:r w:rsidR="00036579">
        <w:t>og samtidig holde fast i drømmene… forvirringen var stor. Ganske vist var jeg selv gået ud i byen og havde skaffet mig en læreplads, men det havde jo alligevel krævet hendes underskrift, og helt forsørge mig selv med lønnen derfra kunne jeg heller ikke! Min mor betalte derfor for det pensionat hvor jeg fik min mad</w:t>
      </w:r>
      <w:r w:rsidR="00D13EB3">
        <w:t>,</w:t>
      </w:r>
      <w:r w:rsidR="00036579">
        <w:t xml:space="preserve"> medens jeg </w:t>
      </w:r>
      <w:r w:rsidR="00D13EB3">
        <w:t xml:space="preserve">så </w:t>
      </w:r>
      <w:r w:rsidR="00036579">
        <w:t xml:space="preserve">selv </w:t>
      </w:r>
      <w:r w:rsidR="00D13EB3">
        <w:t xml:space="preserve">sørgede for bolig som kunne klares med et kælderværelse for 50 kr. om måneden. Det lyder billigt, men var dog godt og vel en ugeløn, som i starten </w:t>
      </w:r>
      <w:r w:rsidR="00EC3EED">
        <w:t xml:space="preserve">med en timeløn på 83 øre i 45 timer hver uge </w:t>
      </w:r>
      <w:r w:rsidR="00D13EB3">
        <w:t>var 37 kroner og 35 øre</w:t>
      </w:r>
      <w:r w:rsidR="00EC3EED">
        <w:t>.</w:t>
      </w:r>
    </w:p>
    <w:p w14:paraId="15F79E26" w14:textId="3607A6E9" w:rsidR="00EC3EED" w:rsidRDefault="00EC3EED" w:rsidP="0043336D">
      <w:pPr>
        <w:pStyle w:val="Garamond13"/>
      </w:pPr>
      <w:r>
        <w:t xml:space="preserve">Så da jeg nærmede mig læretidens afslutning og i øvrigt var blevet gift og far kørte overvejelserne turbulent afsted! </w:t>
      </w:r>
      <w:r w:rsidR="0043336D">
        <w:t xml:space="preserve">Bortset fra et job som slagteriarbejder en formiddag i svenske Jönköping under en springtur </w:t>
      </w:r>
      <w:r w:rsidR="00BC59EE">
        <w:t xml:space="preserve">fra lærepladsen </w:t>
      </w:r>
      <w:r w:rsidR="0043336D">
        <w:t>i 1963 ha</w:t>
      </w:r>
      <w:r w:rsidR="005260FF">
        <w:t>vde</w:t>
      </w:r>
      <w:r w:rsidR="0043336D">
        <w:t xml:space="preserve"> jeg aldrig påtaget mig et job udelukkende for pengenes skyld</w:t>
      </w:r>
      <w:r>
        <w:t>… det var for lavt</w:t>
      </w:r>
      <w:r w:rsidR="0043336D">
        <w:t xml:space="preserve"> </w:t>
      </w:r>
      <w:r>
        <w:t xml:space="preserve">syntes jeg, </w:t>
      </w:r>
      <w:r w:rsidR="00C461E8">
        <w:t>og det udholdt jeg jo altså heller ikke længe. S</w:t>
      </w:r>
      <w:r w:rsidR="005260FF">
        <w:t xml:space="preserve">å det så mørkt ud hvis </w:t>
      </w:r>
      <w:r w:rsidR="00C461E8">
        <w:t>min manifestation</w:t>
      </w:r>
      <w:r w:rsidR="005260FF">
        <w:t xml:space="preserve"> skulle handle om at tjene kassen</w:t>
      </w:r>
      <w:r w:rsidR="00C461E8">
        <w:t xml:space="preserve">. </w:t>
      </w:r>
      <w:r>
        <w:t>I første omgang blev jeg dog redet af gongongen og jeg kunne skifte murerkasketten ud med en</w:t>
      </w:r>
      <w:r w:rsidR="00135261">
        <w:t xml:space="preserve"> sort militær baret… mit liv var skudt til hjørne og parkeret som værnepligtig soldat på Dragonkasernen i Holstebro hvor overvejelserne så kunne foregå i lidt mere smult vande. </w:t>
      </w:r>
    </w:p>
    <w:p w14:paraId="0CBE1348" w14:textId="6EAAA632" w:rsidR="00636B96" w:rsidRDefault="00135261" w:rsidP="00636B96">
      <w:pPr>
        <w:pStyle w:val="Garamond13"/>
      </w:pPr>
      <w:r>
        <w:t xml:space="preserve">Et job eller en uddannelse for mig måtte </w:t>
      </w:r>
      <w:r w:rsidR="00C461E8">
        <w:t>nødvendigvist</w:t>
      </w:r>
      <w:r w:rsidR="0043336D">
        <w:t xml:space="preserve"> indebære et mindstemål af relationer på tværs af mine passioner, </w:t>
      </w:r>
      <w:r>
        <w:t>før jeg ville være</w:t>
      </w:r>
      <w:r w:rsidR="0043336D">
        <w:t xml:space="preserve"> i stand til at mobilisere </w:t>
      </w:r>
      <w:r w:rsidR="00636B96">
        <w:t>de nødvendige</w:t>
      </w:r>
      <w:r w:rsidR="0043336D">
        <w:t xml:space="preserve"> kræfter</w:t>
      </w:r>
      <w:r w:rsidR="00636B96">
        <w:t>. Som barn og ung inklusiv i læretiden havde jeg ofte drømt om- og forestillet, at det kunne være spændende at søge ind i kunstens verden! Ungdommen og læretiden faldt jo i de år, hvor min aktuelle opholdskommune Holstebro satsede stort på kunst og kultur, så tanken så jo længe ud til at være realistisk… om end nok også brødløs! Men pyt havde jeg tænkt</w:t>
      </w:r>
      <w:r w:rsidR="003A7197">
        <w:t xml:space="preserve"> medens jeg tog de første tilløb</w:t>
      </w:r>
      <w:r w:rsidR="00636B96">
        <w:t xml:space="preserve"> samtidig med livet som murerlærling… men </w:t>
      </w:r>
      <w:r w:rsidR="003A7197">
        <w:t xml:space="preserve">så </w:t>
      </w:r>
      <w:r w:rsidR="00636B96">
        <w:t xml:space="preserve">grundet </w:t>
      </w:r>
      <w:r w:rsidR="003A7197">
        <w:t xml:space="preserve">de </w:t>
      </w:r>
      <w:r w:rsidR="00636B96">
        <w:t>familiære omstændigheder med krav om brød på bordet</w:t>
      </w:r>
      <w:r w:rsidR="003A7197">
        <w:t xml:space="preserve"> her og nu</w:t>
      </w:r>
      <w:r w:rsidR="00636B96">
        <w:t xml:space="preserve">, så blev det alligevel byggeriet </w:t>
      </w:r>
      <w:r w:rsidR="003A7197">
        <w:t>der</w:t>
      </w:r>
      <w:r w:rsidR="00636B96">
        <w:t xml:space="preserve"> kom til at trække læsset, dog uden at jeg helt opgav kunsten… det vil sige, at det gjorde jeg jo alligevel, </w:t>
      </w:r>
      <w:r w:rsidR="003A7197">
        <w:t>for jeg genvandt aldrig modet til et sådan spring… realitetssans vil nogen måske kalde det</w:t>
      </w:r>
      <w:r w:rsidR="00636B96">
        <w:t xml:space="preserve">. </w:t>
      </w:r>
      <w:r w:rsidR="003A7197">
        <w:t>Det med talentet eller ej kan vel næppe afklares nu, men værre var nok mit handelstalent</w:t>
      </w:r>
      <w:r w:rsidR="00BC04BA">
        <w:t xml:space="preserve"> som altid udelukkende har været baseret på held! En lidt ældre udgave af en ung murer fra Holstebro Jens Jørgen Thorsen slog ellers sine folder i hele landet i disse år, og hvorfor så ikke også en Lars Jørgen Jakobsen!</w:t>
      </w:r>
    </w:p>
    <w:p w14:paraId="2389BC5F" w14:textId="6C7D85E2" w:rsidR="0043336D" w:rsidRDefault="0043336D" w:rsidP="0043336D">
      <w:pPr>
        <w:pStyle w:val="Garamond13"/>
      </w:pPr>
      <w:r>
        <w:t xml:space="preserve">Alt i alt blev det at bygge huse </w:t>
      </w:r>
      <w:r w:rsidR="00BC04BA">
        <w:t xml:space="preserve">trods alt </w:t>
      </w:r>
      <w:r>
        <w:t>også en spændende rejse</w:t>
      </w:r>
      <w:r w:rsidR="004E443B">
        <w:t>,</w:t>
      </w:r>
      <w:r>
        <w:t xml:space="preserve"> hvor jeg </w:t>
      </w:r>
      <w:r w:rsidR="00BC04BA">
        <w:t>har kunnet</w:t>
      </w:r>
      <w:r w:rsidR="00944E68">
        <w:t xml:space="preserve"> </w:t>
      </w:r>
      <w:r>
        <w:t>udfolde mi</w:t>
      </w:r>
      <w:r w:rsidR="00944E68">
        <w:t xml:space="preserve">ne </w:t>
      </w:r>
      <w:r w:rsidR="00662779">
        <w:t>ideer</w:t>
      </w:r>
      <w:r w:rsidR="004E443B">
        <w:t>,</w:t>
      </w:r>
      <w:r>
        <w:t xml:space="preserve"> </w:t>
      </w:r>
      <w:r w:rsidR="00944E68">
        <w:t>og oven i købet</w:t>
      </w:r>
      <w:r>
        <w:t xml:space="preserve"> kom</w:t>
      </w:r>
      <w:r w:rsidR="00BC04BA">
        <w:t>me</w:t>
      </w:r>
      <w:r>
        <w:t xml:space="preserve"> i aviserne med flotte anmeldelser</w:t>
      </w:r>
      <w:r w:rsidR="004E443B">
        <w:t>,</w:t>
      </w:r>
      <w:r>
        <w:t xml:space="preserve"> </w:t>
      </w:r>
      <w:r w:rsidR="00944E68">
        <w:t>ligesom et hus blev fundet banebrydende nok til at blive taget</w:t>
      </w:r>
      <w:r>
        <w:t xml:space="preserve"> </w:t>
      </w:r>
      <w:r w:rsidR="004A52FC">
        <w:t xml:space="preserve">med </w:t>
      </w:r>
      <w:r>
        <w:t>på arkitekternes 100års jubilæumsudstilling</w:t>
      </w:r>
      <w:r w:rsidR="004E443B">
        <w:t xml:space="preserve"> </w:t>
      </w:r>
      <w:r w:rsidR="0003498F">
        <w:t xml:space="preserve">på Aarhus Kunstmuseum </w:t>
      </w:r>
      <w:r w:rsidR="004E443B">
        <w:t xml:space="preserve">i 1979, og så langt så godt. For efter nogle opfølgende byggerier faldt konjunkturerne så meget at tryghedsnarkomanen </w:t>
      </w:r>
      <w:r w:rsidR="00BC04BA">
        <w:t xml:space="preserve">igen </w:t>
      </w:r>
      <w:r w:rsidR="004E443B">
        <w:t>trak følehornene til sig og tog springet over i e</w:t>
      </w:r>
      <w:r w:rsidR="0003498F">
        <w:t>n</w:t>
      </w:r>
      <w:r w:rsidR="004E443B">
        <w:t xml:space="preserve"> langt mindre risikabel </w:t>
      </w:r>
      <w:r w:rsidR="0003498F">
        <w:t>beskæftigelse</w:t>
      </w:r>
      <w:r w:rsidR="004E443B">
        <w:t xml:space="preserve">, som så </w:t>
      </w:r>
      <w:r w:rsidR="00BC04BA">
        <w:t xml:space="preserve">bare </w:t>
      </w:r>
      <w:r w:rsidR="004E443B">
        <w:t xml:space="preserve">uventet gav skubbet til </w:t>
      </w:r>
      <w:r w:rsidR="00CE6336">
        <w:t>flere</w:t>
      </w:r>
      <w:r w:rsidR="004E443B">
        <w:t xml:space="preserve"> ture kloden rundt </w:t>
      </w:r>
      <w:r w:rsidR="00662779">
        <w:t xml:space="preserve">og nær 25 år </w:t>
      </w:r>
      <w:r w:rsidR="004E443B">
        <w:t>som rejsende i bæredygtig</w:t>
      </w:r>
      <w:r w:rsidR="00A05027">
        <w:t>t</w:t>
      </w:r>
      <w:r w:rsidR="004E443B">
        <w:t xml:space="preserve"> byggeri og </w:t>
      </w:r>
      <w:r>
        <w:t xml:space="preserve">som </w:t>
      </w:r>
      <w:r w:rsidR="00AA2C22">
        <w:t xml:space="preserve">international </w:t>
      </w:r>
      <w:r>
        <w:t>projekt</w:t>
      </w:r>
      <w:r w:rsidR="004A52FC">
        <w:t>udvikler</w:t>
      </w:r>
      <w:r w:rsidR="00AA2C22">
        <w:t xml:space="preserve">, </w:t>
      </w:r>
      <w:r>
        <w:t xml:space="preserve">gæsteprofessor </w:t>
      </w:r>
      <w:r w:rsidR="00AA2C22">
        <w:t xml:space="preserve">og direktør for det hele, </w:t>
      </w:r>
      <w:r>
        <w:t xml:space="preserve">i samarbejde med præsidenter, </w:t>
      </w:r>
      <w:r w:rsidR="00CE6336">
        <w:t xml:space="preserve">en forsmået </w:t>
      </w:r>
      <w:r>
        <w:t xml:space="preserve">nonne, fordrevne </w:t>
      </w:r>
      <w:r w:rsidR="00AA2C22">
        <w:t>familier og</w:t>
      </w:r>
      <w:r>
        <w:t xml:space="preserve"> fortabte enker</w:t>
      </w:r>
      <w:r w:rsidR="00AA2C22">
        <w:t xml:space="preserve"> samt</w:t>
      </w:r>
      <w:r>
        <w:t xml:space="preserve"> imamer </w:t>
      </w:r>
      <w:r w:rsidR="00AA2C22">
        <w:t>og</w:t>
      </w:r>
      <w:r w:rsidR="004A52FC">
        <w:t xml:space="preserve"> ateistiske</w:t>
      </w:r>
      <w:r>
        <w:t xml:space="preserve"> frihedskæm</w:t>
      </w:r>
      <w:r w:rsidR="00AA2C22">
        <w:t>pere med</w:t>
      </w:r>
      <w:r>
        <w:t xml:space="preserve"> mange </w:t>
      </w:r>
      <w:r w:rsidRPr="00AA2C22">
        <w:t>flere.</w:t>
      </w:r>
    </w:p>
    <w:p w14:paraId="36E069B3" w14:textId="051691FC" w:rsidR="0003498F" w:rsidRDefault="0043336D" w:rsidP="0043336D">
      <w:pPr>
        <w:pStyle w:val="Garamond13"/>
      </w:pPr>
      <w:r>
        <w:t xml:space="preserve">Det </w:t>
      </w:r>
      <w:r w:rsidR="00F70911">
        <w:t>blev en tid med forslaw i</w:t>
      </w:r>
      <w:r w:rsidR="00BC04BA">
        <w:t>,</w:t>
      </w:r>
      <w:r w:rsidR="00F70911">
        <w:t xml:space="preserve"> og jeg knejsede så der måtte holdes på både hat og briller i den tid, om end mine resultater nu naturligvis også var resultatet af mange andres indsats, danske såvel som </w:t>
      </w:r>
      <w:r w:rsidR="0029397F">
        <w:t>lokale kolleger</w:t>
      </w:r>
      <w:r w:rsidR="0041448D">
        <w:t xml:space="preserve"> </w:t>
      </w:r>
      <w:r w:rsidR="0029397F">
        <w:t xml:space="preserve">og brugere etc. Nå men både før og efter denne globale indsats skete der jo også </w:t>
      </w:r>
      <w:r w:rsidR="00A05027">
        <w:t>andet</w:t>
      </w:r>
      <w:r w:rsidR="0029397F">
        <w:t>, og det hele har jeg nu samlet i udpluk og sat op i et selvstændigt webgalleri,</w:t>
      </w:r>
      <w:r w:rsidR="0003498F">
        <w:t xml:space="preserve"> </w:t>
      </w:r>
      <w:r w:rsidR="0003498F">
        <w:lastRenderedPageBreak/>
        <w:t xml:space="preserve">dækkende hele den professionelle hulter bulter karriere lige fra de kunstneriske tilløb over diverse mellemuddannelser og mellemjobs, til og med tiderne som murer, arkitekt og projektudvikler inden for </w:t>
      </w:r>
      <w:r w:rsidR="0000572D">
        <w:t>demokratisk humanistisk planlægning/udvikling.</w:t>
      </w:r>
      <w:r w:rsidR="00CE6336">
        <w:t xml:space="preserve">  </w:t>
      </w:r>
    </w:p>
    <w:p w14:paraId="0E853FDC" w14:textId="2AD5E0F5" w:rsidR="003B11CF" w:rsidRDefault="00175687" w:rsidP="00175687">
      <w:pPr>
        <w:pStyle w:val="Garamond13"/>
      </w:pPr>
      <w:r>
        <w:t xml:space="preserve">I alt hvad jeg gør vil jeg være den bedste. Det er der så bare så mange andre der også vil være. Derfor har jeg også stadig til gode at opfylde den udfordring. Men jeg er ved godt mod, for i 1957 vandt jeg tredjepræmien i en </w:t>
      </w:r>
      <w:r w:rsidR="00CE6336">
        <w:t xml:space="preserve">intern </w:t>
      </w:r>
      <w:r>
        <w:t xml:space="preserve">dansekonkurrence på Jyttes og Jørns danseskole i Struer, og siden da, har jeg ment at alt er muligt, og helt sikkert… jeg har </w:t>
      </w:r>
      <w:r w:rsidR="00CE6336">
        <w:t xml:space="preserve">hver gang </w:t>
      </w:r>
      <w:r>
        <w:t xml:space="preserve">gjort </w:t>
      </w:r>
      <w:r w:rsidR="00CE6336">
        <w:t>mit</w:t>
      </w:r>
      <w:r>
        <w:t xml:space="preserve"> så godt jeg kunne.</w:t>
      </w:r>
    </w:p>
    <w:p w14:paraId="55683C5F" w14:textId="6E8FA616" w:rsidR="00175687" w:rsidRDefault="003B11CF" w:rsidP="0043336D">
      <w:pPr>
        <w:pStyle w:val="Garamond13"/>
      </w:pPr>
      <w:r>
        <w:t>Lidt om overvejelserne forud for opsætningen af webgalleriet.:</w:t>
      </w:r>
    </w:p>
    <w:p w14:paraId="1AE0DF95" w14:textId="77777777" w:rsidR="0043336D" w:rsidRPr="0080266A" w:rsidRDefault="0043336D" w:rsidP="0043336D">
      <w:pPr>
        <w:pStyle w:val="Overskrift6"/>
        <w:tabs>
          <w:tab w:val="left" w:pos="851"/>
        </w:tabs>
      </w:pPr>
      <w:r>
        <w:t>Egne kunst</w:t>
      </w:r>
      <w:r w:rsidR="00E740AD">
        <w:t>forsøg</w:t>
      </w:r>
      <w:r>
        <w:t>:</w:t>
      </w:r>
    </w:p>
    <w:p w14:paraId="3FEE0D27" w14:textId="77777777" w:rsidR="0043336D" w:rsidRDefault="0043336D" w:rsidP="0043336D">
      <w:pPr>
        <w:pStyle w:val="Garamond13"/>
      </w:pPr>
      <w:r>
        <w:t xml:space="preserve">Det som det blev til på dette område er absolut sparsomt og en </w:t>
      </w:r>
      <w:r w:rsidR="00FC37B8">
        <w:t>web-udstilling</w:t>
      </w:r>
      <w:r>
        <w:t xml:space="preserve"> heraf kan sikkert retfærdiggøre både hån, spot og latterliggørelse… men omtalte værker er på godt og ondt væsentlige dele af min person, og de skal naturligvis formidles videre til den </w:t>
      </w:r>
      <w:r w:rsidR="00FC37B8">
        <w:t xml:space="preserve">måske </w:t>
      </w:r>
      <w:r>
        <w:t xml:space="preserve">allervigtigste </w:t>
      </w:r>
      <w:r w:rsidR="00FC37B8">
        <w:t>læser</w:t>
      </w:r>
      <w:r>
        <w:t xml:space="preserve">, den måske </w:t>
      </w:r>
      <w:r w:rsidR="00FC37B8">
        <w:t>vildt entusiastiske</w:t>
      </w:r>
      <w:r>
        <w:t xml:space="preserve"> </w:t>
      </w:r>
      <w:r w:rsidR="00FC37B8">
        <w:t xml:space="preserve">og nørdede </w:t>
      </w:r>
      <w:r>
        <w:t>efterkommer der om 500 år måtte ønske at granske i selv dette ydmyge hjørne af sin uendelige sump</w:t>
      </w:r>
      <w:r w:rsidR="0000572D">
        <w:t xml:space="preserve"> af en slægt</w:t>
      </w:r>
      <w:r>
        <w:t>.</w:t>
      </w:r>
    </w:p>
    <w:p w14:paraId="2A7B6996" w14:textId="77777777" w:rsidR="0043336D" w:rsidRDefault="0043336D" w:rsidP="0043336D">
      <w:pPr>
        <w:pStyle w:val="Overskrift6"/>
        <w:tabs>
          <w:tab w:val="left" w:pos="851"/>
        </w:tabs>
      </w:pPr>
      <w:r>
        <w:t>Byggeri som kunstart:</w:t>
      </w:r>
    </w:p>
    <w:p w14:paraId="5B8E5FDB" w14:textId="2E473774" w:rsidR="0043336D" w:rsidRDefault="00FC37B8" w:rsidP="00454D9B">
      <w:pPr>
        <w:pStyle w:val="Garamond13"/>
      </w:pPr>
      <w:r>
        <w:t>En anden</w:t>
      </w:r>
      <w:r w:rsidR="0043336D">
        <w:t xml:space="preserve"> </w:t>
      </w:r>
      <w:r w:rsidR="00454D9B">
        <w:t xml:space="preserve">del af </w:t>
      </w:r>
      <w:r>
        <w:t xml:space="preserve">web-udstilling </w:t>
      </w:r>
      <w:r w:rsidR="00454D9B">
        <w:t xml:space="preserve">er den </w:t>
      </w:r>
      <w:r w:rsidR="0043336D">
        <w:t xml:space="preserve">om </w:t>
      </w:r>
      <w:r>
        <w:t xml:space="preserve">mine </w:t>
      </w:r>
      <w:r w:rsidR="0043336D">
        <w:t>byggeprojekter</w:t>
      </w:r>
      <w:r w:rsidR="00454D9B">
        <w:t>. De</w:t>
      </w:r>
      <w:r w:rsidR="0043336D">
        <w:t xml:space="preserve"> er </w:t>
      </w:r>
      <w:r w:rsidR="0000572D">
        <w:t>min ydmyge</w:t>
      </w:r>
      <w:r w:rsidR="0043336D">
        <w:t xml:space="preserve"> hyldest til de som var flinke </w:t>
      </w:r>
      <w:r w:rsidR="00454D9B">
        <w:t xml:space="preserve">nok til </w:t>
      </w:r>
      <w:r w:rsidR="0043336D">
        <w:t>at betale mig for at komme og give en hånd med, såvel på byggepladserne og ved tegneborde</w:t>
      </w:r>
      <w:r w:rsidR="00B31F7F">
        <w:t>ne</w:t>
      </w:r>
      <w:r w:rsidR="0043336D">
        <w:t xml:space="preserve"> som henholdsvist </w:t>
      </w:r>
      <w:r w:rsidR="00454D9B">
        <w:t>det ene eller det andet</w:t>
      </w:r>
      <w:r w:rsidR="0043336D">
        <w:t>.</w:t>
      </w:r>
      <w:r w:rsidR="0043336D" w:rsidRPr="003C415E">
        <w:t xml:space="preserve"> </w:t>
      </w:r>
      <w:r w:rsidR="00454D9B">
        <w:t>Ud over at have bidraget til min økonomi har løsningen af disse opgaver også</w:t>
      </w:r>
      <w:r w:rsidR="0043336D">
        <w:t xml:space="preserve"> tilfredsstillelse af </w:t>
      </w:r>
      <w:r w:rsidR="00454D9B">
        <w:t>mit behov for udfoldelse af</w:t>
      </w:r>
      <w:r w:rsidR="0043336D" w:rsidRPr="00C07BB0">
        <w:t xml:space="preserve"> </w:t>
      </w:r>
      <w:r w:rsidR="00454D9B">
        <w:t>såvel</w:t>
      </w:r>
      <w:r w:rsidR="0043336D">
        <w:t xml:space="preserve"> rumdannende </w:t>
      </w:r>
      <w:r w:rsidR="00B31F7F">
        <w:t>aktivitet som af</w:t>
      </w:r>
      <w:r w:rsidR="0043336D">
        <w:t xml:space="preserve"> kunstnerisk </w:t>
      </w:r>
      <w:r w:rsidR="00B31F7F">
        <w:t>kvalitet</w:t>
      </w:r>
      <w:r w:rsidR="0043336D">
        <w:t xml:space="preserve">. At det hele så også </w:t>
      </w:r>
      <w:r w:rsidR="00B31F7F">
        <w:t>har fungeret som mine</w:t>
      </w:r>
      <w:r w:rsidR="0043336D">
        <w:t xml:space="preserve"> små gaver til menneskeheden</w:t>
      </w:r>
      <w:r w:rsidR="00B31F7F">
        <w:t>! Det</w:t>
      </w:r>
      <w:r w:rsidR="0043336D">
        <w:t xml:space="preserve"> er jo bare den rene magi</w:t>
      </w:r>
      <w:r w:rsidR="00B31F7F">
        <w:t>!</w:t>
      </w:r>
      <w:r w:rsidR="0043336D">
        <w:t xml:space="preserve"> </w:t>
      </w:r>
    </w:p>
    <w:p w14:paraId="00002F87" w14:textId="77777777" w:rsidR="0043336D" w:rsidRPr="00004E50" w:rsidRDefault="00E740AD" w:rsidP="0043336D">
      <w:pPr>
        <w:pStyle w:val="Overskrift6"/>
        <w:tabs>
          <w:tab w:val="left" w:pos="851"/>
        </w:tabs>
      </w:pPr>
      <w:r>
        <w:t>Mit frie samfund</w:t>
      </w:r>
      <w:r w:rsidR="0043336D">
        <w:t>:</w:t>
      </w:r>
    </w:p>
    <w:p w14:paraId="222BEECA" w14:textId="540D4822" w:rsidR="00E70DE7" w:rsidRDefault="0043336D" w:rsidP="0043336D">
      <w:pPr>
        <w:pStyle w:val="Garamond13"/>
      </w:pPr>
      <w:r>
        <w:t xml:space="preserve">Det er kun perifert at jeg har uddannet mig i retning af fysisk og økonomisk planlægning/udvikling, men jeg snuste da til det og blev optændt af </w:t>
      </w:r>
      <w:r w:rsidR="00FC37B8">
        <w:t xml:space="preserve">både </w:t>
      </w:r>
      <w:r>
        <w:t xml:space="preserve">drømme og sværmeriske tanker om hvordan verden, med et snuptag fra min side, kunne blive et bedre sted at opholde sig. Imidlertid blev det kun til </w:t>
      </w:r>
      <w:r w:rsidR="0000572D">
        <w:t>få</w:t>
      </w:r>
      <w:r>
        <w:t xml:space="preserve"> kommandoraids ud i planlægning, undervisning og </w:t>
      </w:r>
      <w:r w:rsidR="002F24D8">
        <w:t xml:space="preserve">lidt </w:t>
      </w:r>
      <w:r>
        <w:t>projektudvikling før det hele var forbi</w:t>
      </w:r>
      <w:r w:rsidR="00E70DE7">
        <w:t xml:space="preserve"> på den front</w:t>
      </w:r>
      <w:r>
        <w:t xml:space="preserve">, men så havde jeg </w:t>
      </w:r>
      <w:r w:rsidR="00E70DE7">
        <w:t xml:space="preserve">da </w:t>
      </w:r>
      <w:r>
        <w:t xml:space="preserve">også </w:t>
      </w:r>
      <w:r w:rsidR="00E70DE7">
        <w:t xml:space="preserve">lige fået </w:t>
      </w:r>
      <w:r>
        <w:t xml:space="preserve">luftet mit </w:t>
      </w:r>
      <w:r w:rsidR="00B31F7F">
        <w:t>”</w:t>
      </w:r>
      <w:r>
        <w:t>fri</w:t>
      </w:r>
      <w:r w:rsidR="00E70DE7">
        <w:t>sind, store vid og miskendte geni</w:t>
      </w:r>
      <w:r w:rsidR="00B31F7F">
        <w:t>”</w:t>
      </w:r>
      <w:r w:rsidR="00E70DE7">
        <w:t xml:space="preserve">. </w:t>
      </w:r>
      <w:r w:rsidR="00DE50FA">
        <w:t>Glimt af dette danner stammen i det sidste galleri, sammen med mit sidste afdansningspåhit</w:t>
      </w:r>
      <w:r w:rsidR="00E70DE7">
        <w:t>… manifestet til fordel for en ny humansocialliberal verdensorden "Et nyt mønstersamfund".</w:t>
      </w:r>
      <w:r w:rsidR="00B31F7F">
        <w:t xml:space="preserve"> </w:t>
      </w:r>
      <w:r w:rsidR="00B31F7F" w:rsidRPr="00B31F7F">
        <w:rPr>
          <w:color w:val="FF0000"/>
        </w:rPr>
        <w:t>(Dette afsnit er endnu ikke færdiggjort 2021)</w:t>
      </w:r>
    </w:p>
    <w:p w14:paraId="0A747D53" w14:textId="3C1F9EAC" w:rsidR="0043336D" w:rsidRPr="00EE73B9" w:rsidRDefault="00437BE9" w:rsidP="0043336D">
      <w:pPr>
        <w:pStyle w:val="Overskrift5"/>
        <w:tabs>
          <w:tab w:val="left" w:pos="851"/>
        </w:tabs>
        <w:rPr>
          <w:lang w:val="da-DK"/>
        </w:rPr>
      </w:pPr>
      <w:r>
        <w:rPr>
          <w:lang w:val="da-DK"/>
        </w:rPr>
        <w:t>Jokerne og Aktuelle</w:t>
      </w:r>
    </w:p>
    <w:p w14:paraId="31F8946C" w14:textId="42FB3A46" w:rsidR="0043336D" w:rsidRDefault="0043336D" w:rsidP="0043336D">
      <w:pPr>
        <w:pStyle w:val="Garamond13"/>
      </w:pPr>
      <w:r>
        <w:t>Medens der i de</w:t>
      </w:r>
      <w:r w:rsidR="00B31F7F">
        <w:t>t</w:t>
      </w:r>
      <w:r>
        <w:t xml:space="preserve"> foregående er fokus på mere eller mindre at sammensætte og strukturere en historie inden for en given ramme og tema, så er afsnittet "</w:t>
      </w:r>
      <w:r w:rsidR="00437BE9">
        <w:t>Jokerne og Aktuelle</w:t>
      </w:r>
      <w:r>
        <w:t xml:space="preserve">" åben for alle hånde blandede indspark, stort set som en opslagstavle eller et fotoalbum hvor der fortsat indsættes billeder og tekst </w:t>
      </w:r>
      <w:r w:rsidR="002F24D8">
        <w:t xml:space="preserve">samt andet nips </w:t>
      </w:r>
      <w:r>
        <w:t xml:space="preserve">efterhånden som lysten til at dele </w:t>
      </w:r>
      <w:r w:rsidR="002F24D8">
        <w:t>den slags med omverdenen</w:t>
      </w:r>
      <w:r>
        <w:t xml:space="preserve"> opstår, eksempelvist efter en skovtur, et bryllup eller et interessant besøg osv. osv. Herunder også tidligere sådanne hændelser når de måske uvarslet dukker op i hukommelsen når jeg for eksempel laver research til de øvrige afsnit. </w:t>
      </w:r>
    </w:p>
    <w:p w14:paraId="499957D5" w14:textId="7F082551" w:rsidR="00D75337" w:rsidRPr="00EE73B9" w:rsidRDefault="00D75337" w:rsidP="00D75337">
      <w:pPr>
        <w:pStyle w:val="Overskrift5"/>
        <w:tabs>
          <w:tab w:val="left" w:pos="851"/>
        </w:tabs>
        <w:rPr>
          <w:lang w:val="da-DK"/>
        </w:rPr>
      </w:pPr>
      <w:r w:rsidRPr="00EE73B9">
        <w:rPr>
          <w:lang w:val="da-DK"/>
        </w:rPr>
        <w:t>Blog</w:t>
      </w:r>
      <w:r w:rsidR="00437BE9">
        <w:rPr>
          <w:lang w:val="da-DK"/>
        </w:rPr>
        <w:t>en</w:t>
      </w:r>
    </w:p>
    <w:p w14:paraId="1ACB6384" w14:textId="47918EBA" w:rsidR="00D75337" w:rsidRDefault="00D75337" w:rsidP="00D75337">
      <w:pPr>
        <w:pStyle w:val="Garamond13"/>
      </w:pPr>
      <w:proofErr w:type="spellStart"/>
      <w:r>
        <w:t>Blog</w:t>
      </w:r>
      <w:r w:rsidR="00437BE9">
        <w:t>en</w:t>
      </w:r>
      <w:proofErr w:type="spellEnd"/>
      <w:r>
        <w:t xml:space="preserve"> er et forsøg på at komme i "snak" med de som ser eller læser noget som de gerne vil kommentere og/eller stille spørgsmål til!</w:t>
      </w:r>
      <w:r w:rsidR="00437BE9">
        <w:t xml:space="preserve"> </w:t>
      </w:r>
      <w:r w:rsidR="00437BE9" w:rsidRPr="00B31F7F">
        <w:rPr>
          <w:color w:val="FF0000"/>
        </w:rPr>
        <w:t xml:space="preserve">(Dette afsnit </w:t>
      </w:r>
      <w:r w:rsidR="00437BE9">
        <w:rPr>
          <w:color w:val="FF0000"/>
        </w:rPr>
        <w:t>halter</w:t>
      </w:r>
      <w:r w:rsidR="00437BE9" w:rsidRPr="00B31F7F">
        <w:rPr>
          <w:color w:val="FF0000"/>
        </w:rPr>
        <w:t xml:space="preserve"> endnu </w:t>
      </w:r>
      <w:r w:rsidR="00437BE9">
        <w:rPr>
          <w:color w:val="FF0000"/>
        </w:rPr>
        <w:t>en del</w:t>
      </w:r>
      <w:r w:rsidR="00437BE9" w:rsidRPr="00B31F7F">
        <w:rPr>
          <w:color w:val="FF0000"/>
        </w:rPr>
        <w:t xml:space="preserve"> 2021)</w:t>
      </w:r>
    </w:p>
    <w:p w14:paraId="07B59054" w14:textId="77777777" w:rsidR="00D75337" w:rsidRDefault="00D75337" w:rsidP="00D75337">
      <w:pPr>
        <w:pStyle w:val="Garamond13"/>
      </w:pPr>
    </w:p>
    <w:p w14:paraId="5B6EA408" w14:textId="17E37C9A" w:rsidR="0089521F" w:rsidRPr="00D75337" w:rsidRDefault="0089521F" w:rsidP="00D75337">
      <w:pPr>
        <w:pStyle w:val="Garamond13"/>
      </w:pPr>
    </w:p>
    <w:p w14:paraId="3C64288A" w14:textId="77777777" w:rsidR="002D5DF7" w:rsidRDefault="00437BE9" w:rsidP="00B63C5C">
      <w:pPr>
        <w:pStyle w:val="Overskrift3"/>
      </w:pPr>
      <w:r>
        <w:t xml:space="preserve">LARS JØRGENS </w:t>
      </w:r>
      <w:r w:rsidR="002D5DF7">
        <w:t xml:space="preserve">SAMLEDE VÆRKER </w:t>
      </w:r>
    </w:p>
    <w:p w14:paraId="3E97A59E" w14:textId="2E9F9D59" w:rsidR="00FC1363" w:rsidRDefault="0046476A" w:rsidP="00B63C5C">
      <w:pPr>
        <w:pStyle w:val="Overskrift3"/>
      </w:pPr>
      <w:r>
        <w:t>BESKRIVELSE</w:t>
      </w:r>
    </w:p>
    <w:p w14:paraId="5AB968A7" w14:textId="405C07F5" w:rsidR="00FC1363" w:rsidRPr="00EE73B9" w:rsidRDefault="002D5DF7" w:rsidP="000011D3">
      <w:pPr>
        <w:pStyle w:val="Overskrift4"/>
        <w:rPr>
          <w:lang w:val="da-DK"/>
        </w:rPr>
      </w:pPr>
      <w:r w:rsidRPr="00EE73B9">
        <w:rPr>
          <w:lang w:val="da-DK"/>
        </w:rPr>
        <w:t>Målsætning</w:t>
      </w:r>
    </w:p>
    <w:p w14:paraId="15F0A8BC" w14:textId="77777777" w:rsidR="00FC1363" w:rsidRDefault="00D723A4" w:rsidP="00F11B36">
      <w:pPr>
        <w:pStyle w:val="Garamond13"/>
      </w:pPr>
      <w:r>
        <w:t>Hovedmålet er, at</w:t>
      </w:r>
      <w:r w:rsidR="00B90D9A">
        <w:t xml:space="preserve"> k</w:t>
      </w:r>
      <w:r w:rsidR="00441E14">
        <w:t xml:space="preserve">endskabet til </w:t>
      </w:r>
      <w:r w:rsidR="000F2552">
        <w:t>en nulevende slægtning og dennes</w:t>
      </w:r>
      <w:r w:rsidR="00FA19DB">
        <w:t xml:space="preserve"> </w:t>
      </w:r>
      <w:r w:rsidR="00DE31A1">
        <w:t>familie, slægt og øvrige</w:t>
      </w:r>
      <w:r w:rsidR="00441E14">
        <w:t xml:space="preserve"> baggrund, liv og levned er bevaret for eftertiden.</w:t>
      </w:r>
    </w:p>
    <w:p w14:paraId="4C85F483" w14:textId="77777777" w:rsidR="00562D26" w:rsidRDefault="00562D26" w:rsidP="00F11B36">
      <w:pPr>
        <w:pStyle w:val="Garamond13"/>
      </w:pPr>
      <w:r w:rsidRPr="005E42D8">
        <w:rPr>
          <w:i/>
        </w:rPr>
        <w:t>…</w:t>
      </w:r>
      <w:r>
        <w:rPr>
          <w:i/>
        </w:rPr>
        <w:t xml:space="preserve"> en samlet personlig beskrivelse af </w:t>
      </w:r>
      <w:r w:rsidR="00FA19DB">
        <w:rPr>
          <w:i/>
        </w:rPr>
        <w:t xml:space="preserve">baggrund, levned, interesser og handlinger. </w:t>
      </w:r>
    </w:p>
    <w:p w14:paraId="4A02129E" w14:textId="77777777" w:rsidR="00CD3C19" w:rsidRPr="005E42D8" w:rsidRDefault="00CD3C19" w:rsidP="00252790">
      <w:pPr>
        <w:pStyle w:val="Garamond4"/>
      </w:pPr>
    </w:p>
    <w:p w14:paraId="4C9106BF" w14:textId="2927400D" w:rsidR="005E42D8" w:rsidRPr="005E42D8" w:rsidRDefault="00D723A4" w:rsidP="005E42D8">
      <w:pPr>
        <w:pStyle w:val="Garamond13"/>
      </w:pPr>
      <w:r>
        <w:t>Delmålene er, at</w:t>
      </w:r>
      <w:r w:rsidR="00B90D9A">
        <w:t xml:space="preserve"> der v</w:t>
      </w:r>
      <w:r w:rsidR="0089521F">
        <w:t xml:space="preserve">ed </w:t>
      </w:r>
      <w:r>
        <w:t>arbejdets afslutning</w:t>
      </w:r>
      <w:r w:rsidR="0089521F">
        <w:t xml:space="preserve"> i bedste fald foreligge</w:t>
      </w:r>
      <w:r w:rsidR="00B90D9A">
        <w:t>r</w:t>
      </w:r>
      <w:r w:rsidR="0089521F">
        <w:t xml:space="preserve"> et sæt erindringer med</w:t>
      </w:r>
      <w:r w:rsidR="00297267">
        <w:t xml:space="preserve"> </w:t>
      </w:r>
      <w:r w:rsidR="005E42D8">
        <w:t>bilagsmateriale</w:t>
      </w:r>
      <w:r w:rsidR="00297267">
        <w:t xml:space="preserve"> som samlet kan give et dækkende billede af </w:t>
      </w:r>
      <w:r w:rsidR="000F2552">
        <w:t>mit og mine nærmestes</w:t>
      </w:r>
      <w:r w:rsidR="00297267">
        <w:t xml:space="preserve"> </w:t>
      </w:r>
      <w:r w:rsidR="00437BE9">
        <w:t xml:space="preserve">forfædres </w:t>
      </w:r>
      <w:r w:rsidR="00FA19DB">
        <w:t xml:space="preserve">levede liv, </w:t>
      </w:r>
      <w:r w:rsidR="00297267">
        <w:t>skiftende levevilkår</w:t>
      </w:r>
      <w:r w:rsidR="00FA19DB">
        <w:t xml:space="preserve"> og</w:t>
      </w:r>
      <w:r w:rsidR="00297267">
        <w:t xml:space="preserve"> omgivelser</w:t>
      </w:r>
      <w:r w:rsidR="005E42D8">
        <w:t xml:space="preserve"> </w:t>
      </w:r>
      <w:r w:rsidR="00762FAE">
        <w:t>samt</w:t>
      </w:r>
      <w:r w:rsidR="0044792D">
        <w:t xml:space="preserve"> </w:t>
      </w:r>
      <w:r w:rsidR="00562D26">
        <w:t>personlige meninger og holdninger</w:t>
      </w:r>
      <w:r w:rsidR="0044792D">
        <w:t xml:space="preserve">. </w:t>
      </w:r>
    </w:p>
    <w:p w14:paraId="72BCB4EF" w14:textId="77777777" w:rsidR="00B201B8" w:rsidRDefault="00B201B8" w:rsidP="00F11B36">
      <w:pPr>
        <w:pStyle w:val="Garamond13"/>
        <w:rPr>
          <w:i/>
        </w:rPr>
      </w:pPr>
      <w:r w:rsidRPr="001B1C90">
        <w:rPr>
          <w:i/>
        </w:rPr>
        <w:t xml:space="preserve">… </w:t>
      </w:r>
      <w:r w:rsidR="00F84CE6">
        <w:rPr>
          <w:i/>
        </w:rPr>
        <w:t>en slægtsdatabase inklusive mulige</w:t>
      </w:r>
      <w:r w:rsidRPr="001B1C90">
        <w:rPr>
          <w:i/>
        </w:rPr>
        <w:t xml:space="preserve"> familie- og slægtsrapporter for </w:t>
      </w:r>
      <w:r w:rsidR="000F2552">
        <w:rPr>
          <w:i/>
        </w:rPr>
        <w:t>min</w:t>
      </w:r>
      <w:r w:rsidR="00762FAE">
        <w:t xml:space="preserve"> </w:t>
      </w:r>
      <w:r w:rsidRPr="001B1C90">
        <w:rPr>
          <w:i/>
        </w:rPr>
        <w:t>familie og forfædre.</w:t>
      </w:r>
    </w:p>
    <w:p w14:paraId="4C763613" w14:textId="77777777" w:rsidR="00FC1363" w:rsidRPr="001B1C90" w:rsidRDefault="00562D26" w:rsidP="00F11B36">
      <w:pPr>
        <w:pStyle w:val="Garamond13"/>
        <w:rPr>
          <w:i/>
        </w:rPr>
      </w:pPr>
      <w:r>
        <w:rPr>
          <w:i/>
        </w:rPr>
        <w:t xml:space="preserve">… en </w:t>
      </w:r>
      <w:r w:rsidR="000F2552">
        <w:rPr>
          <w:i/>
        </w:rPr>
        <w:t xml:space="preserve">afsluttet </w:t>
      </w:r>
      <w:r>
        <w:rPr>
          <w:i/>
        </w:rPr>
        <w:t>selvbiografi</w:t>
      </w:r>
      <w:r w:rsidR="000F2552">
        <w:rPr>
          <w:i/>
        </w:rPr>
        <w:t xml:space="preserve"> for min person</w:t>
      </w:r>
      <w:r w:rsidR="00297267" w:rsidRPr="001B1C90">
        <w:rPr>
          <w:i/>
        </w:rPr>
        <w:t>.</w:t>
      </w:r>
    </w:p>
    <w:p w14:paraId="6E055D7A" w14:textId="77777777" w:rsidR="00DE31A1" w:rsidRPr="001B1C90" w:rsidRDefault="00DE31A1" w:rsidP="004135CF">
      <w:pPr>
        <w:pStyle w:val="Garamond13"/>
        <w:rPr>
          <w:i/>
        </w:rPr>
      </w:pPr>
      <w:r w:rsidRPr="001B1C90">
        <w:rPr>
          <w:i/>
        </w:rPr>
        <w:t xml:space="preserve">… </w:t>
      </w:r>
      <w:r w:rsidR="004135CF" w:rsidRPr="001B1C90">
        <w:rPr>
          <w:i/>
        </w:rPr>
        <w:t xml:space="preserve">beskrivelser og illustrationer af </w:t>
      </w:r>
      <w:r w:rsidR="000F2552">
        <w:rPr>
          <w:i/>
        </w:rPr>
        <w:t>mine</w:t>
      </w:r>
      <w:r w:rsidR="00762FAE">
        <w:t xml:space="preserve"> </w:t>
      </w:r>
      <w:r w:rsidR="004135CF" w:rsidRPr="001B1C90">
        <w:rPr>
          <w:i/>
        </w:rPr>
        <w:t xml:space="preserve">passioner. </w:t>
      </w:r>
      <w:r w:rsidR="000F2552">
        <w:rPr>
          <w:i/>
        </w:rPr>
        <w:t>M</w:t>
      </w:r>
      <w:r w:rsidR="004135CF" w:rsidRPr="001B1C90">
        <w:rPr>
          <w:i/>
        </w:rPr>
        <w:t>ennesket, kunsten, husene og samfundshistorie</w:t>
      </w:r>
      <w:r w:rsidR="0089521F">
        <w:rPr>
          <w:i/>
        </w:rPr>
        <w:t>n</w:t>
      </w:r>
      <w:r w:rsidR="004135CF" w:rsidRPr="001B1C90">
        <w:rPr>
          <w:i/>
        </w:rPr>
        <w:t>.</w:t>
      </w:r>
    </w:p>
    <w:p w14:paraId="5EE004B5" w14:textId="77777777" w:rsidR="004135CF" w:rsidRPr="001B1C90" w:rsidRDefault="004135CF" w:rsidP="004135CF">
      <w:pPr>
        <w:pStyle w:val="Garamond13"/>
        <w:rPr>
          <w:i/>
        </w:rPr>
      </w:pPr>
      <w:r w:rsidRPr="001B1C90">
        <w:rPr>
          <w:i/>
        </w:rPr>
        <w:t xml:space="preserve">… beskrivelser og illustrationer af </w:t>
      </w:r>
      <w:r w:rsidR="000F2552">
        <w:rPr>
          <w:i/>
        </w:rPr>
        <w:t>mine</w:t>
      </w:r>
      <w:r w:rsidR="00762FAE">
        <w:t xml:space="preserve"> </w:t>
      </w:r>
      <w:r w:rsidR="000C0F40" w:rsidRPr="001B1C90">
        <w:rPr>
          <w:i/>
        </w:rPr>
        <w:t>resultater</w:t>
      </w:r>
      <w:r w:rsidRPr="001B1C90">
        <w:rPr>
          <w:i/>
        </w:rPr>
        <w:t xml:space="preserve"> inden for</w:t>
      </w:r>
      <w:r w:rsidR="00346A14">
        <w:rPr>
          <w:i/>
        </w:rPr>
        <w:t xml:space="preserve"> </w:t>
      </w:r>
      <w:r w:rsidRPr="001B1C90">
        <w:rPr>
          <w:i/>
        </w:rPr>
        <w:t>kunst</w:t>
      </w:r>
      <w:r w:rsidR="0089521F">
        <w:rPr>
          <w:i/>
        </w:rPr>
        <w:t>nerisk aktivitet</w:t>
      </w:r>
      <w:r w:rsidR="00562D26">
        <w:rPr>
          <w:i/>
        </w:rPr>
        <w:t>,</w:t>
      </w:r>
      <w:r w:rsidRPr="001B1C90">
        <w:rPr>
          <w:i/>
        </w:rPr>
        <w:t xml:space="preserve"> byggeri</w:t>
      </w:r>
      <w:r w:rsidR="000F2552">
        <w:rPr>
          <w:i/>
        </w:rPr>
        <w:t xml:space="preserve"> af  </w:t>
      </w:r>
      <w:r w:rsidR="00562D26">
        <w:rPr>
          <w:i/>
        </w:rPr>
        <w:t xml:space="preserve">boliger og </w:t>
      </w:r>
      <w:r w:rsidR="000F2552">
        <w:rPr>
          <w:i/>
        </w:rPr>
        <w:br/>
        <w:t xml:space="preserve">     </w:t>
      </w:r>
      <w:r w:rsidR="00562D26">
        <w:rPr>
          <w:i/>
        </w:rPr>
        <w:t>deltagelse i samfunds</w:t>
      </w:r>
      <w:r w:rsidR="000F2552">
        <w:rPr>
          <w:i/>
        </w:rPr>
        <w:t>udviklingen</w:t>
      </w:r>
      <w:r w:rsidRPr="001B1C90">
        <w:rPr>
          <w:i/>
        </w:rPr>
        <w:t>.</w:t>
      </w:r>
    </w:p>
    <w:p w14:paraId="53218977" w14:textId="77777777" w:rsidR="000C0F40" w:rsidRDefault="000C0F40" w:rsidP="004135CF">
      <w:pPr>
        <w:pStyle w:val="Garamond13"/>
        <w:rPr>
          <w:i/>
        </w:rPr>
      </w:pPr>
      <w:r w:rsidRPr="001B1C90">
        <w:rPr>
          <w:i/>
        </w:rPr>
        <w:t>… beskrivelser og illustrationer</w:t>
      </w:r>
      <w:r w:rsidR="0089521F">
        <w:rPr>
          <w:i/>
        </w:rPr>
        <w:t xml:space="preserve"> i tilfældige udklip</w:t>
      </w:r>
      <w:r w:rsidRPr="001B1C90">
        <w:rPr>
          <w:i/>
        </w:rPr>
        <w:t xml:space="preserve"> fra </w:t>
      </w:r>
      <w:r w:rsidR="000F2552">
        <w:rPr>
          <w:i/>
        </w:rPr>
        <w:t>mit og mines</w:t>
      </w:r>
      <w:r w:rsidR="00762FAE">
        <w:t xml:space="preserve"> </w:t>
      </w:r>
      <w:r w:rsidRPr="001B1C90">
        <w:rPr>
          <w:i/>
        </w:rPr>
        <w:t>liv i hverdag og fest.</w:t>
      </w:r>
    </w:p>
    <w:p w14:paraId="48A381C8" w14:textId="77777777" w:rsidR="00297267" w:rsidRPr="000C0F40" w:rsidRDefault="00297267" w:rsidP="00252790">
      <w:pPr>
        <w:pStyle w:val="Garamond4"/>
      </w:pPr>
    </w:p>
    <w:p w14:paraId="43B6B08B" w14:textId="77777777" w:rsidR="00297267" w:rsidRPr="00EE73B9" w:rsidRDefault="000C0F40" w:rsidP="000011D3">
      <w:pPr>
        <w:pStyle w:val="Overskrift4"/>
        <w:rPr>
          <w:lang w:val="da-DK"/>
        </w:rPr>
      </w:pPr>
      <w:r w:rsidRPr="00EE73B9">
        <w:rPr>
          <w:lang w:val="da-DK"/>
        </w:rPr>
        <w:t>Målgruppen</w:t>
      </w:r>
    </w:p>
    <w:p w14:paraId="529FAAFF" w14:textId="77777777" w:rsidR="000C0F40" w:rsidRDefault="000C0F40" w:rsidP="000C0F40">
      <w:pPr>
        <w:pStyle w:val="Garamond13"/>
      </w:pPr>
      <w:r>
        <w:t xml:space="preserve">Den primære målgruppe er </w:t>
      </w:r>
      <w:r w:rsidR="000F2552">
        <w:t>mine</w:t>
      </w:r>
      <w:r w:rsidR="00762FAE">
        <w:t xml:space="preserve"> </w:t>
      </w:r>
      <w:r>
        <w:t>efterkommere.</w:t>
      </w:r>
    </w:p>
    <w:p w14:paraId="526FE50F" w14:textId="5FAF5AE2" w:rsidR="000C0F40" w:rsidRDefault="000C0F40" w:rsidP="000C0F40">
      <w:pPr>
        <w:pStyle w:val="Garamond13"/>
      </w:pPr>
      <w:r>
        <w:t xml:space="preserve">Den sekundære målgruppe er </w:t>
      </w:r>
      <w:r w:rsidR="00762FAE">
        <w:t xml:space="preserve">interesserede </w:t>
      </w:r>
      <w:r>
        <w:t xml:space="preserve">slægtsforskere og </w:t>
      </w:r>
      <w:r w:rsidR="00F36275">
        <w:t xml:space="preserve">eventuelt </w:t>
      </w:r>
      <w:r w:rsidR="00762FAE">
        <w:t>relevante arkiver</w:t>
      </w:r>
      <w:r>
        <w:t>.</w:t>
      </w:r>
    </w:p>
    <w:p w14:paraId="29B343EC" w14:textId="77777777" w:rsidR="000C0F40" w:rsidRPr="0038640C" w:rsidRDefault="00DA2345" w:rsidP="000C0F40">
      <w:pPr>
        <w:pStyle w:val="Overskrift6"/>
      </w:pPr>
      <w:r>
        <w:t>Den Primære målgruppe</w:t>
      </w:r>
    </w:p>
    <w:p w14:paraId="5D41758C" w14:textId="77777777" w:rsidR="0038640C" w:rsidRDefault="0038640C" w:rsidP="000C0F40">
      <w:pPr>
        <w:pStyle w:val="Garamond13"/>
      </w:pPr>
      <w:r>
        <w:t xml:space="preserve">Det foreliggende </w:t>
      </w:r>
      <w:r w:rsidR="00762FAE">
        <w:t>arbejde</w:t>
      </w:r>
      <w:r>
        <w:t xml:space="preserve"> er det </w:t>
      </w:r>
      <w:r w:rsidR="00C54A63">
        <w:t>eneste kendte</w:t>
      </w:r>
      <w:r>
        <w:t xml:space="preserve"> af sin slags </w:t>
      </w:r>
      <w:r w:rsidR="00C54A63">
        <w:t>i slægtens historie</w:t>
      </w:r>
      <w:r>
        <w:t xml:space="preserve"> hvorfor der ikke kan siges at være nogen traditioner for selvbiografier eller slægtsforskning etc. i familien.</w:t>
      </w:r>
    </w:p>
    <w:p w14:paraId="33475A45" w14:textId="783FBC35" w:rsidR="000C0F40" w:rsidRDefault="000F2552" w:rsidP="000C0F40">
      <w:pPr>
        <w:pStyle w:val="Garamond13"/>
      </w:pPr>
      <w:r>
        <w:t>Familiens og slægtens medlemmer</w:t>
      </w:r>
      <w:r w:rsidR="001C50B0">
        <w:t xml:space="preserve"> </w:t>
      </w:r>
      <w:r w:rsidR="00C54A63">
        <w:t xml:space="preserve">gennem </w:t>
      </w:r>
      <w:r>
        <w:t>tiderne</w:t>
      </w:r>
      <w:r w:rsidR="00C54A63">
        <w:t xml:space="preserve"> </w:t>
      </w:r>
      <w:r w:rsidR="0038640C">
        <w:t xml:space="preserve">er da også kun </w:t>
      </w:r>
      <w:r w:rsidR="001C50B0">
        <w:t xml:space="preserve">sjældent </w:t>
      </w:r>
      <w:r w:rsidR="0038640C">
        <w:t xml:space="preserve">set </w:t>
      </w:r>
      <w:r w:rsidR="001C50B0">
        <w:t xml:space="preserve">interesserede i slægtsforskning endsige i deres forældres livshistorie før de (forældrene) er døde og borte. Men </w:t>
      </w:r>
      <w:r w:rsidR="00C54A63">
        <w:t>nogen gange</w:t>
      </w:r>
      <w:r w:rsidR="001C50B0">
        <w:t xml:space="preserve"> </w:t>
      </w:r>
      <w:r>
        <w:t>er</w:t>
      </w:r>
      <w:r w:rsidR="001C50B0">
        <w:t xml:space="preserve"> interes</w:t>
      </w:r>
      <w:r>
        <w:t xml:space="preserve">sen set øget når de </w:t>
      </w:r>
      <w:r w:rsidR="001C50B0">
        <w:t xml:space="preserve">passerer </w:t>
      </w:r>
      <w:r w:rsidR="00C54A63">
        <w:t>pensionsalderen</w:t>
      </w:r>
      <w:r w:rsidR="001C50B0">
        <w:t xml:space="preserve">. Det </w:t>
      </w:r>
      <w:r w:rsidR="009B629D">
        <w:t>anses</w:t>
      </w:r>
      <w:r w:rsidR="001C50B0">
        <w:t xml:space="preserve"> derfor </w:t>
      </w:r>
      <w:r w:rsidR="009B629D">
        <w:t xml:space="preserve">trods alt </w:t>
      </w:r>
      <w:r w:rsidR="00762FAE">
        <w:t>sandsynligt</w:t>
      </w:r>
      <w:r w:rsidR="009B629D">
        <w:t>,</w:t>
      </w:r>
      <w:r w:rsidR="001C50B0">
        <w:t xml:space="preserve"> at materialet </w:t>
      </w:r>
      <w:r w:rsidR="00762FAE">
        <w:t xml:space="preserve">før eller siden </w:t>
      </w:r>
      <w:r w:rsidR="001C50B0">
        <w:t xml:space="preserve">vil blive </w:t>
      </w:r>
      <w:r w:rsidR="00762FAE">
        <w:t xml:space="preserve">set og </w:t>
      </w:r>
      <w:r>
        <w:t xml:space="preserve">måske også </w:t>
      </w:r>
      <w:r w:rsidR="00762FAE">
        <w:t>læst</w:t>
      </w:r>
      <w:r w:rsidR="001C50B0">
        <w:t xml:space="preserve"> medens der endnu er efterkommere som kan huske </w:t>
      </w:r>
      <w:r>
        <w:t>mig</w:t>
      </w:r>
      <w:r w:rsidR="001C50B0">
        <w:t xml:space="preserve"> og</w:t>
      </w:r>
      <w:r>
        <w:t>,</w:t>
      </w:r>
      <w:r w:rsidR="001C50B0">
        <w:t xml:space="preserve"> </w:t>
      </w:r>
      <w:r w:rsidR="009B629D">
        <w:t>at der</w:t>
      </w:r>
      <w:r w:rsidR="001C50B0">
        <w:t xml:space="preserve"> </w:t>
      </w:r>
      <w:r w:rsidR="0038640C">
        <w:t xml:space="preserve">på det grundlag muligvis kunne </w:t>
      </w:r>
      <w:r w:rsidR="009B629D">
        <w:t>ske det</w:t>
      </w:r>
      <w:r>
        <w:t xml:space="preserve">, </w:t>
      </w:r>
      <w:r w:rsidR="00C54A63">
        <w:t xml:space="preserve">at </w:t>
      </w:r>
      <w:r w:rsidR="009B629D">
        <w:t xml:space="preserve">en </w:t>
      </w:r>
      <w:r w:rsidR="00C54A63">
        <w:t xml:space="preserve">eller flere </w:t>
      </w:r>
      <w:r w:rsidR="009B629D">
        <w:t>af dem kunne finde på at l</w:t>
      </w:r>
      <w:r w:rsidR="0038640C">
        <w:t>ave nogle opfølgende kommentarer, og</w:t>
      </w:r>
      <w:r w:rsidR="009B629D">
        <w:t>/eller</w:t>
      </w:r>
      <w:r w:rsidR="0038640C">
        <w:t xml:space="preserve"> hvem ved… måske </w:t>
      </w:r>
      <w:r w:rsidR="00A0785C">
        <w:t xml:space="preserve">oven i købet selv </w:t>
      </w:r>
      <w:r w:rsidR="00762FAE">
        <w:t>vil</w:t>
      </w:r>
      <w:r w:rsidR="00A0785C">
        <w:t xml:space="preserve"> skrive sine erindringer og dermed </w:t>
      </w:r>
      <w:r w:rsidR="0038640C">
        <w:t xml:space="preserve">skabe en </w:t>
      </w:r>
      <w:r w:rsidR="00946406">
        <w:t xml:space="preserve">ny </w:t>
      </w:r>
      <w:r w:rsidR="0038640C">
        <w:t>tradition</w:t>
      </w:r>
      <w:r w:rsidR="00A0785C">
        <w:t xml:space="preserve"> i slægten. </w:t>
      </w:r>
      <w:r w:rsidR="00762FAE">
        <w:t xml:space="preserve">Det </w:t>
      </w:r>
      <w:r w:rsidR="00946406">
        <w:t>er dog</w:t>
      </w:r>
      <w:r w:rsidR="00762FAE">
        <w:t xml:space="preserve"> </w:t>
      </w:r>
      <w:r w:rsidR="00CD6508">
        <w:t xml:space="preserve">helt legitimt </w:t>
      </w:r>
      <w:r w:rsidR="00946406">
        <w:t>for mig hvis ingen</w:t>
      </w:r>
      <w:r w:rsidR="00A0785C">
        <w:t xml:space="preserve"> tager tråden op, </w:t>
      </w:r>
      <w:r w:rsidR="00CD6508">
        <w:t>men det</w:t>
      </w:r>
      <w:r w:rsidR="00A0785C">
        <w:t xml:space="preserve"> </w:t>
      </w:r>
      <w:r w:rsidR="00946406">
        <w:t>er da mit håb</w:t>
      </w:r>
      <w:r w:rsidR="00CD6508">
        <w:t xml:space="preserve"> at</w:t>
      </w:r>
      <w:r w:rsidR="00946406">
        <w:t xml:space="preserve"> mit materiale</w:t>
      </w:r>
      <w:r w:rsidR="00A0785C">
        <w:t xml:space="preserve"> </w:t>
      </w:r>
      <w:r w:rsidR="00CD6508">
        <w:t>vil finde frem gennem de kommende slægtsled</w:t>
      </w:r>
      <w:r w:rsidR="00946406">
        <w:t xml:space="preserve"> og måske kan blive til glæde for en fremtidig slægtsforsker blandt mine </w:t>
      </w:r>
      <w:r w:rsidR="00F36275">
        <w:t xml:space="preserve">endnu ufødte </w:t>
      </w:r>
      <w:r w:rsidR="00946406">
        <w:t>efterkommere</w:t>
      </w:r>
      <w:r w:rsidR="00A0785C">
        <w:t>.</w:t>
      </w:r>
    </w:p>
    <w:p w14:paraId="535EDDCF" w14:textId="77777777" w:rsidR="00A0785C" w:rsidRDefault="00DA2345" w:rsidP="00A0785C">
      <w:pPr>
        <w:pStyle w:val="Overskrift6"/>
      </w:pPr>
      <w:r>
        <w:t>Den sekundære målgruppe</w:t>
      </w:r>
    </w:p>
    <w:p w14:paraId="797038BE" w14:textId="3F6526B6" w:rsidR="00A0785C" w:rsidRDefault="00A0785C" w:rsidP="00A0785C">
      <w:pPr>
        <w:pStyle w:val="Garamond13"/>
      </w:pPr>
      <w:r>
        <w:t xml:space="preserve">Som sikkerhed for at </w:t>
      </w:r>
      <w:r w:rsidR="002E0BEE">
        <w:t xml:space="preserve">alle </w:t>
      </w:r>
      <w:r>
        <w:t>interessere</w:t>
      </w:r>
      <w:r w:rsidR="002E0BEE">
        <w:t>de</w:t>
      </w:r>
      <w:r w:rsidR="002E0BEE" w:rsidRPr="002E0BEE">
        <w:t xml:space="preserve"> </w:t>
      </w:r>
      <w:r w:rsidR="002E0BEE">
        <w:t xml:space="preserve">vedvarende vil have adgang til materialet, og herunder også den efterslægt som ikke måtte </w:t>
      </w:r>
      <w:r w:rsidR="00CD6508">
        <w:t>have fået materialet i hænde</w:t>
      </w:r>
      <w:r w:rsidR="002E0BEE">
        <w:t xml:space="preserve">, så </w:t>
      </w:r>
      <w:r w:rsidR="00F36275">
        <w:t xml:space="preserve">søges materialet </w:t>
      </w:r>
      <w:r w:rsidR="002E0BEE">
        <w:t>deponere</w:t>
      </w:r>
      <w:r w:rsidR="00F36275">
        <w:t>t</w:t>
      </w:r>
      <w:r w:rsidR="002E0BEE">
        <w:t xml:space="preserve"> </w:t>
      </w:r>
      <w:r w:rsidR="002E0BEE">
        <w:lastRenderedPageBreak/>
        <w:t xml:space="preserve">som et </w:t>
      </w:r>
      <w:r w:rsidR="00CD6508">
        <w:t>komplet</w:t>
      </w:r>
      <w:r w:rsidR="002E0BEE">
        <w:t xml:space="preserve"> sæt, med </w:t>
      </w:r>
      <w:r w:rsidR="00946406">
        <w:t xml:space="preserve">slægtsdatabase, </w:t>
      </w:r>
      <w:r w:rsidR="002E0BEE">
        <w:t xml:space="preserve">selvbiografi og </w:t>
      </w:r>
      <w:r w:rsidR="00946406">
        <w:t xml:space="preserve">nævnte </w:t>
      </w:r>
      <w:r w:rsidR="002E0BEE">
        <w:t xml:space="preserve">bilag i digital udgave, hos </w:t>
      </w:r>
      <w:hyperlink r:id="rId16" w:history="1">
        <w:r w:rsidR="002E0BEE" w:rsidRPr="00967E91">
          <w:rPr>
            <w:rStyle w:val="Hyperlink"/>
          </w:rPr>
          <w:t>Dansk Folkemindesamling</w:t>
        </w:r>
      </w:hyperlink>
      <w:r w:rsidR="00967E91">
        <w:t xml:space="preserve"> </w:t>
      </w:r>
      <w:r w:rsidR="00F36275">
        <w:t>eller tilsvarende.</w:t>
      </w:r>
    </w:p>
    <w:p w14:paraId="613DDC77" w14:textId="248C8F59" w:rsidR="00967E91" w:rsidRPr="00A0785C" w:rsidRDefault="00967E91" w:rsidP="00A0785C">
      <w:pPr>
        <w:pStyle w:val="Garamond13"/>
      </w:pPr>
      <w:r>
        <w:t>Som det fremgå</w:t>
      </w:r>
      <w:r w:rsidR="00D723A4">
        <w:t>r</w:t>
      </w:r>
      <w:r>
        <w:t xml:space="preserve">, stammer </w:t>
      </w:r>
      <w:r w:rsidR="00D723A4">
        <w:t>min slægt</w:t>
      </w:r>
      <w:r w:rsidR="00946406">
        <w:t xml:space="preserve"> </w:t>
      </w:r>
      <w:r w:rsidR="00D723A4">
        <w:t>blandt andre</w:t>
      </w:r>
      <w:r>
        <w:t xml:space="preserve"> fra kartoffeltyskerne og fra egnen</w:t>
      </w:r>
      <w:r w:rsidR="005A63D7">
        <w:t>e</w:t>
      </w:r>
      <w:r>
        <w:t xml:space="preserve"> omkring </w:t>
      </w:r>
      <w:r w:rsidR="00D723A4">
        <w:t>Kjellerup</w:t>
      </w:r>
      <w:r>
        <w:t xml:space="preserve">. Derfor </w:t>
      </w:r>
      <w:r w:rsidR="00F36275">
        <w:t>tænkes der også</w:t>
      </w:r>
      <w:r w:rsidR="00D723A4">
        <w:t xml:space="preserve"> </w:t>
      </w:r>
      <w:r>
        <w:t>ind</w:t>
      </w:r>
      <w:r w:rsidR="00C35803">
        <w:t xml:space="preserve">leveret et </w:t>
      </w:r>
      <w:r w:rsidR="00D723A4">
        <w:t xml:space="preserve">komplet sæt </w:t>
      </w:r>
      <w:r w:rsidR="00C35803">
        <w:t xml:space="preserve">digitalt </w:t>
      </w:r>
      <w:r w:rsidR="00D723A4">
        <w:t xml:space="preserve">materiale </w:t>
      </w:r>
      <w:r>
        <w:t>hos</w:t>
      </w:r>
      <w:r w:rsidR="001B1C90">
        <w:t xml:space="preserve"> </w:t>
      </w:r>
      <w:r w:rsidR="00CD6508">
        <w:t>"</w:t>
      </w:r>
      <w:hyperlink r:id="rId17" w:history="1">
        <w:r w:rsidR="001B1C90" w:rsidRPr="00F84CE6">
          <w:rPr>
            <w:rStyle w:val="Hyperlink"/>
          </w:rPr>
          <w:t>Lokalarkiv Blicheregnen</w:t>
        </w:r>
      </w:hyperlink>
      <w:r w:rsidR="00F84CE6">
        <w:t>"</w:t>
      </w:r>
      <w:r w:rsidR="001B1C90">
        <w:t xml:space="preserve"> under Museum Silkeborg</w:t>
      </w:r>
      <w:r w:rsidR="00CD6508">
        <w:t xml:space="preserve"> og </w:t>
      </w:r>
      <w:r w:rsidR="00F36275">
        <w:t xml:space="preserve">endelig også et eksemplar </w:t>
      </w:r>
      <w:r w:rsidR="00CD6508">
        <w:t xml:space="preserve">til </w:t>
      </w:r>
      <w:r w:rsidR="00CD6508" w:rsidRPr="00CD6508">
        <w:t>efterslægtsforening</w:t>
      </w:r>
      <w:r w:rsidR="00F84CE6">
        <w:t>en</w:t>
      </w:r>
      <w:r w:rsidR="00CD6508" w:rsidRPr="00CD6508">
        <w:t xml:space="preserve"> </w:t>
      </w:r>
      <w:r w:rsidR="00F84CE6">
        <w:t>"</w:t>
      </w:r>
      <w:hyperlink r:id="rId18" w:history="1">
        <w:r w:rsidR="00CD6508" w:rsidRPr="00F84CE6">
          <w:rPr>
            <w:rStyle w:val="Hyperlink"/>
          </w:rPr>
          <w:t>Kartoffeltyskerne på Alheden</w:t>
        </w:r>
      </w:hyperlink>
      <w:r w:rsidR="00F84CE6">
        <w:t>"</w:t>
      </w:r>
      <w:r w:rsidR="00C54A63">
        <w:t>.</w:t>
      </w:r>
    </w:p>
    <w:p w14:paraId="1D3F9C6C" w14:textId="77777777" w:rsidR="000C0F40" w:rsidRPr="00F84CE6" w:rsidRDefault="000C0F40" w:rsidP="00252790">
      <w:pPr>
        <w:pStyle w:val="Garamond4"/>
      </w:pPr>
    </w:p>
    <w:p w14:paraId="7550224D" w14:textId="1E2A7666" w:rsidR="00663A8F" w:rsidRPr="002D5DF7" w:rsidRDefault="001567C6" w:rsidP="00663A8F">
      <w:pPr>
        <w:pStyle w:val="Overskrift4"/>
        <w:rPr>
          <w:lang w:val="da-DK"/>
        </w:rPr>
      </w:pPr>
      <w:r w:rsidRPr="002D5DF7">
        <w:rPr>
          <w:lang w:val="da-DK"/>
        </w:rPr>
        <w:t>Fremstilling</w:t>
      </w:r>
      <w:r w:rsidR="000A088B" w:rsidRPr="002D5DF7">
        <w:rPr>
          <w:lang w:val="da-DK"/>
        </w:rPr>
        <w:t xml:space="preserve"> og</w:t>
      </w:r>
      <w:r w:rsidR="00B201B8" w:rsidRPr="002D5DF7">
        <w:rPr>
          <w:lang w:val="da-DK"/>
        </w:rPr>
        <w:t xml:space="preserve"> </w:t>
      </w:r>
      <w:r w:rsidR="000A088B" w:rsidRPr="002D5DF7">
        <w:rPr>
          <w:lang w:val="da-DK"/>
        </w:rPr>
        <w:t>resultat</w:t>
      </w:r>
    </w:p>
    <w:p w14:paraId="37DFC236" w14:textId="6AD08959" w:rsidR="00663A8F" w:rsidRPr="00663A8F" w:rsidRDefault="006D302B" w:rsidP="00663A8F">
      <w:pPr>
        <w:pStyle w:val="Overskrift5"/>
        <w:rPr>
          <w:lang w:val="da-DK"/>
        </w:rPr>
      </w:pPr>
      <w:r>
        <w:rPr>
          <w:lang w:val="da-DK"/>
        </w:rPr>
        <w:t>Generelt</w:t>
      </w:r>
    </w:p>
    <w:p w14:paraId="1FF4DE4C" w14:textId="25F57843" w:rsidR="006D302B" w:rsidRDefault="0082469B" w:rsidP="002C2FB9">
      <w:pPr>
        <w:pStyle w:val="Garamond13"/>
      </w:pPr>
      <w:r>
        <w:t xml:space="preserve">Alle temaer og delemner </w:t>
      </w:r>
      <w:r w:rsidR="00293966">
        <w:t>er skre</w:t>
      </w:r>
      <w:r>
        <w:t>ve</w:t>
      </w:r>
      <w:r w:rsidR="00293966">
        <w:t>t</w:t>
      </w:r>
      <w:r w:rsidR="00E40FD3">
        <w:t xml:space="preserve"> og</w:t>
      </w:r>
      <w:r>
        <w:t xml:space="preserve"> </w:t>
      </w:r>
      <w:r w:rsidR="00FD68DE">
        <w:t>udarbejdet</w:t>
      </w:r>
      <w:r>
        <w:t xml:space="preserve"> </w:t>
      </w:r>
      <w:r w:rsidR="00E40FD3">
        <w:t xml:space="preserve">individuelt </w:t>
      </w:r>
      <w:r>
        <w:t xml:space="preserve">og </w:t>
      </w:r>
      <w:r w:rsidR="00293966">
        <w:t xml:space="preserve">er derefter </w:t>
      </w:r>
      <w:r w:rsidR="00FD68DE">
        <w:t>sat op i</w:t>
      </w:r>
      <w:r w:rsidR="00E40FD3">
        <w:t xml:space="preserve"> i </w:t>
      </w:r>
      <w:r w:rsidR="00FD68DE">
        <w:t xml:space="preserve">Lars Jørgens Websted og med den i en offline version og diverse bilag samlet i </w:t>
      </w:r>
      <w:r w:rsidR="00E40FD3">
        <w:t xml:space="preserve">en </w:t>
      </w:r>
      <w:r w:rsidR="003C5FF4">
        <w:t xml:space="preserve">digital </w:t>
      </w:r>
      <w:proofErr w:type="spellStart"/>
      <w:r w:rsidR="00FD68DE">
        <w:t>memory</w:t>
      </w:r>
      <w:r w:rsidR="00A84495">
        <w:t>box</w:t>
      </w:r>
      <w:proofErr w:type="spellEnd"/>
      <w:r w:rsidR="006D302B">
        <w:t>.</w:t>
      </w:r>
      <w:r w:rsidR="00E40FD3">
        <w:t xml:space="preserve"> </w:t>
      </w:r>
    </w:p>
    <w:p w14:paraId="0C566DA3" w14:textId="79632F0D" w:rsidR="006D302B" w:rsidRDefault="006D302B" w:rsidP="002C2FB9">
      <w:pPr>
        <w:pStyle w:val="Garamond13"/>
      </w:pPr>
      <w:r>
        <w:t xml:space="preserve">For om muligt at finde rimeligt rundt i værket anbefales det, at begynde med velkomstsiden </w:t>
      </w:r>
      <w:r w:rsidR="00ED427C">
        <w:t xml:space="preserve">på webstedet </w:t>
      </w:r>
      <w:hyperlink r:id="rId19" w:history="1">
        <w:r w:rsidR="00ED427C" w:rsidRPr="00ED427C">
          <w:rPr>
            <w:rStyle w:val="Hyperlink"/>
          </w:rPr>
          <w:t>Lars Jørgens W</w:t>
        </w:r>
        <w:r w:rsidR="00ED427C" w:rsidRPr="00ED427C">
          <w:rPr>
            <w:rStyle w:val="Hyperlink"/>
          </w:rPr>
          <w:t>e</w:t>
        </w:r>
        <w:r w:rsidR="00ED427C" w:rsidRPr="00ED427C">
          <w:rPr>
            <w:rStyle w:val="Hyperlink"/>
          </w:rPr>
          <w:t>b</w:t>
        </w:r>
        <w:r w:rsidR="00ED427C" w:rsidRPr="00ED427C">
          <w:rPr>
            <w:rStyle w:val="Hyperlink"/>
          </w:rPr>
          <w:t>s</w:t>
        </w:r>
        <w:r w:rsidR="00FD68DE">
          <w:rPr>
            <w:rStyle w:val="Hyperlink"/>
          </w:rPr>
          <w:t>ted</w:t>
        </w:r>
      </w:hyperlink>
      <w:r w:rsidR="00ED427C">
        <w:t xml:space="preserve">.  På </w:t>
      </w:r>
      <w:r w:rsidR="00FD68DE">
        <w:t>denne første side</w:t>
      </w:r>
      <w:r w:rsidR="00ED427C">
        <w:t xml:space="preserve"> gives en kort beskrivelse af bevæggrundene eller baggrunden for hele projektet efterfulgt af en nærmere </w:t>
      </w:r>
      <w:hyperlink r:id="rId20" w:history="1">
        <w:r w:rsidR="00ED427C" w:rsidRPr="00ED427C">
          <w:rPr>
            <w:rStyle w:val="Hyperlink"/>
          </w:rPr>
          <w:t>introduk</w:t>
        </w:r>
        <w:r w:rsidR="00ED427C" w:rsidRPr="00ED427C">
          <w:rPr>
            <w:rStyle w:val="Hyperlink"/>
          </w:rPr>
          <w:t>t</w:t>
        </w:r>
        <w:r w:rsidR="00ED427C" w:rsidRPr="00ED427C">
          <w:rPr>
            <w:rStyle w:val="Hyperlink"/>
          </w:rPr>
          <w:t>ion</w:t>
        </w:r>
      </w:hyperlink>
      <w:r w:rsidR="00ED427C">
        <w:t xml:space="preserve"> som i øvrigt er hentet fra en intern drejebog</w:t>
      </w:r>
      <w:r w:rsidR="006A1424">
        <w:t xml:space="preserve"> til brug ved udarbejdelse af det samlede materiale.</w:t>
      </w:r>
    </w:p>
    <w:p w14:paraId="0FA30A0B" w14:textId="0BB716BE" w:rsidR="00831DD5" w:rsidRDefault="006A1424" w:rsidP="002C2FB9">
      <w:pPr>
        <w:pStyle w:val="Garamond13"/>
      </w:pPr>
      <w:r>
        <w:t>Drejebogen er identisk med nærværende skrift</w:t>
      </w:r>
      <w:r w:rsidR="00FD68DE">
        <w:t>,</w:t>
      </w:r>
      <w:r w:rsidR="000D7A15">
        <w:t xml:space="preserve"> </w:t>
      </w:r>
      <w:r w:rsidR="00FD68DE">
        <w:t>og</w:t>
      </w:r>
      <w:r w:rsidR="000D7A15">
        <w:t xml:space="preserve"> udover at have været en </w:t>
      </w:r>
      <w:r w:rsidR="00FD68DE">
        <w:t xml:space="preserve">god </w:t>
      </w:r>
      <w:r w:rsidR="000D7A15">
        <w:t>guide i skriveprocessen</w:t>
      </w:r>
      <w:r w:rsidR="00FD68DE">
        <w:t xml:space="preserve">, kan den nu også fungere </w:t>
      </w:r>
      <w:r w:rsidR="006D302B">
        <w:t>som</w:t>
      </w:r>
      <w:r w:rsidR="000D7A15">
        <w:t xml:space="preserve"> introduktion og oversigt </w:t>
      </w:r>
      <w:r w:rsidR="00FD68DE">
        <w:t>for evt. andre læsere</w:t>
      </w:r>
      <w:r w:rsidR="000D7A15">
        <w:t>.</w:t>
      </w:r>
    </w:p>
    <w:p w14:paraId="7CC4F699" w14:textId="7CB8C28B" w:rsidR="000D7A15" w:rsidRDefault="000D7A15" w:rsidP="00DC2EEF">
      <w:pPr>
        <w:pStyle w:val="Garamond13"/>
        <w:numPr>
          <w:ilvl w:val="0"/>
          <w:numId w:val="2"/>
        </w:numPr>
        <w:tabs>
          <w:tab w:val="left" w:pos="1134"/>
        </w:tabs>
      </w:pPr>
      <w:r w:rsidRPr="00FD68DE">
        <w:rPr>
          <w:color w:val="FF0000"/>
        </w:rPr>
        <w:t xml:space="preserve">Drejebog 2010 - 2020 </w:t>
      </w:r>
      <w:r w:rsidR="00B310E5">
        <w:br/>
        <w:t>(Skrevet år 2010 og koordineret/tilpasset med mellemrum senest i 2021)</w:t>
      </w:r>
    </w:p>
    <w:p w14:paraId="2B354B09" w14:textId="77777777" w:rsidR="00BE1559" w:rsidRPr="00293966" w:rsidRDefault="00BE1559" w:rsidP="002C2FB9">
      <w:pPr>
        <w:pStyle w:val="Garamond13"/>
        <w:rPr>
          <w:sz w:val="16"/>
          <w:szCs w:val="16"/>
        </w:rPr>
      </w:pPr>
    </w:p>
    <w:p w14:paraId="4F366566" w14:textId="77777777" w:rsidR="006D302B" w:rsidRPr="00EE73B9" w:rsidRDefault="006D302B" w:rsidP="006D302B">
      <w:pPr>
        <w:pStyle w:val="Overskrift5"/>
        <w:rPr>
          <w:lang w:val="da-DK"/>
        </w:rPr>
      </w:pPr>
      <w:r w:rsidRPr="00EE73B9">
        <w:rPr>
          <w:lang w:val="da-DK"/>
        </w:rPr>
        <w:t>Selvbiografien</w:t>
      </w:r>
    </w:p>
    <w:p w14:paraId="74DCDCA8" w14:textId="77777777" w:rsidR="006D302B" w:rsidRPr="008D6F2F" w:rsidRDefault="006D302B" w:rsidP="006D302B">
      <w:pPr>
        <w:pStyle w:val="Garamond4"/>
        <w:rPr>
          <w:sz w:val="4"/>
          <w:szCs w:val="4"/>
        </w:rPr>
      </w:pPr>
    </w:p>
    <w:p w14:paraId="580A1ABB" w14:textId="77777777" w:rsidR="006D302B" w:rsidRDefault="006D302B" w:rsidP="006D302B">
      <w:pPr>
        <w:pStyle w:val="Garamond13"/>
      </w:pPr>
      <w:r>
        <w:t>Erindringerne er skrevet i nogenlunde kronologisk rækkefølge.</w:t>
      </w:r>
    </w:p>
    <w:p w14:paraId="16B061F6" w14:textId="77777777" w:rsidR="006D302B" w:rsidRDefault="006D302B" w:rsidP="006D302B">
      <w:pPr>
        <w:pStyle w:val="Garamond13"/>
      </w:pPr>
      <w:r>
        <w:t xml:space="preserve">Teksten er skrevet i tekstprogrammet Word som og er desuden konverteret til PDF-filer </w:t>
      </w:r>
    </w:p>
    <w:p w14:paraId="07AACEAC" w14:textId="77777777" w:rsidR="006D302B" w:rsidRPr="00550E1D" w:rsidRDefault="006D302B" w:rsidP="006D302B">
      <w:pPr>
        <w:pStyle w:val="Garamond13"/>
      </w:pPr>
      <w:r>
        <w:t>Selvbiografien er klargjort til udgivelse som bog med titlen:</w:t>
      </w:r>
    </w:p>
    <w:p w14:paraId="3EC747B8" w14:textId="77777777" w:rsidR="006D302B" w:rsidRPr="00550E1D" w:rsidRDefault="006D302B" w:rsidP="006D302B">
      <w:pPr>
        <w:pStyle w:val="Garamond13"/>
        <w:rPr>
          <w:sz w:val="4"/>
          <w:szCs w:val="4"/>
        </w:rPr>
      </w:pPr>
    </w:p>
    <w:p w14:paraId="7E173043" w14:textId="77777777" w:rsidR="006D302B" w:rsidRDefault="006D302B" w:rsidP="006D302B">
      <w:pPr>
        <w:pStyle w:val="Garamond13"/>
        <w:ind w:left="720"/>
      </w:pPr>
      <w:r>
        <w:t>EN DRENG I ET SPIL KEGLER med følgende hovedafsnit.</w:t>
      </w:r>
    </w:p>
    <w:p w14:paraId="5AA3730C" w14:textId="77777777" w:rsidR="006D302B" w:rsidRDefault="006D302B" w:rsidP="00DC2EEF">
      <w:pPr>
        <w:pStyle w:val="Garamond13"/>
        <w:numPr>
          <w:ilvl w:val="0"/>
          <w:numId w:val="5"/>
        </w:numPr>
      </w:pPr>
      <w:r>
        <w:t>Introduktion</w:t>
      </w:r>
    </w:p>
    <w:p w14:paraId="4B81852D" w14:textId="77777777" w:rsidR="006D302B" w:rsidRDefault="006D302B" w:rsidP="00DC2EEF">
      <w:pPr>
        <w:pStyle w:val="Garamond13"/>
        <w:numPr>
          <w:ilvl w:val="0"/>
          <w:numId w:val="5"/>
        </w:numPr>
      </w:pPr>
      <w:r>
        <w:t>Begyndelsen</w:t>
      </w:r>
    </w:p>
    <w:p w14:paraId="42DEE5D1" w14:textId="77777777" w:rsidR="006D302B" w:rsidRDefault="006D302B" w:rsidP="006D302B">
      <w:pPr>
        <w:pStyle w:val="Garamond13"/>
        <w:tabs>
          <w:tab w:val="clear" w:pos="6498"/>
          <w:tab w:val="left" w:pos="1134"/>
        </w:tabs>
        <w:ind w:left="1134"/>
      </w:pPr>
      <w:r>
        <w:t xml:space="preserve">Om min mor og hendes vej, fra husmandsstedet og alle hendes søskende i Dalsgaard ved Kjellerup, til Aarhus og livet som køkkenpige og </w:t>
      </w:r>
      <w:proofErr w:type="gramStart"/>
      <w:r>
        <w:t>ensom</w:t>
      </w:r>
      <w:proofErr w:type="gramEnd"/>
      <w:r>
        <w:t xml:space="preserve"> nor fra landet i den store by. Efter en klassisk begivenhed i den situation gemmer hun sig og venter den sidste tid i en lejr for tyske flygtninge, før hun føder i Aarhus og allierer sig med familien og børnehjemmet i Kjellerup samt </w:t>
      </w:r>
      <w:proofErr w:type="gramStart"/>
      <w:r>
        <w:t xml:space="preserve">en </w:t>
      </w:r>
      <w:proofErr w:type="spellStart"/>
      <w:r>
        <w:t>plejemoderen</w:t>
      </w:r>
      <w:proofErr w:type="spellEnd"/>
      <w:proofErr w:type="gramEnd"/>
      <w:r>
        <w:t xml:space="preserve"> i Risskov og det hele ender med røræg på Kroen i Krogen og mit første møde med byens nyeste arkitektoniske klenodie.</w:t>
      </w:r>
    </w:p>
    <w:p w14:paraId="7C234DED" w14:textId="77777777" w:rsidR="006D302B" w:rsidRDefault="006D302B" w:rsidP="00DC2EEF">
      <w:pPr>
        <w:pStyle w:val="Garamond13"/>
        <w:numPr>
          <w:ilvl w:val="0"/>
          <w:numId w:val="5"/>
        </w:numPr>
        <w:tabs>
          <w:tab w:val="clear" w:pos="6498"/>
          <w:tab w:val="left" w:pos="1134"/>
        </w:tabs>
      </w:pPr>
      <w:r>
        <w:t>Barndommen på landet</w:t>
      </w:r>
    </w:p>
    <w:p w14:paraId="7171767B" w14:textId="77777777" w:rsidR="006D302B" w:rsidRDefault="006D302B" w:rsidP="006D302B">
      <w:pPr>
        <w:pStyle w:val="Garamond13"/>
        <w:tabs>
          <w:tab w:val="clear" w:pos="6498"/>
          <w:tab w:val="left" w:pos="1134"/>
        </w:tabs>
        <w:ind w:left="1134"/>
      </w:pPr>
      <w:r>
        <w:t xml:space="preserve">Om helligdagene i familiens skød og mødet med menneskeheden i Dalsgaard hvor den store verden begyndte på Hindbjerg Station, den gang før verden gik af lave og alt blev betragtet som evig gyldigt. Derefter videre ud i det midtjyske med husbestyrerinden og kromutteraspiranten forbi landsbyen Skarrild, Skjern Å og den stille flydende kanal og formbrændselsfabrikanten, for så pludselig at vågne op i </w:t>
      </w:r>
      <w:r>
        <w:lastRenderedPageBreak/>
        <w:t>Løkken, Lemvig og Struer på værelse nr. 17 med udsigt til havneindsejlingen og indgåelse af livets første venskab og debuternes debut på Folkets Hus.</w:t>
      </w:r>
    </w:p>
    <w:p w14:paraId="28DB306A" w14:textId="77777777" w:rsidR="006D302B" w:rsidRDefault="006D302B" w:rsidP="00DC2EEF">
      <w:pPr>
        <w:pStyle w:val="Garamond13"/>
        <w:numPr>
          <w:ilvl w:val="0"/>
          <w:numId w:val="5"/>
        </w:numPr>
        <w:tabs>
          <w:tab w:val="clear" w:pos="6498"/>
          <w:tab w:val="left" w:pos="1134"/>
        </w:tabs>
      </w:pPr>
      <w:r>
        <w:t>Ungdommen i byerne</w:t>
      </w:r>
    </w:p>
    <w:p w14:paraId="7BDD235A" w14:textId="77777777" w:rsidR="006D302B" w:rsidRDefault="006D302B" w:rsidP="006D302B">
      <w:pPr>
        <w:pStyle w:val="Garamond13"/>
        <w:tabs>
          <w:tab w:val="clear" w:pos="6498"/>
          <w:tab w:val="left" w:pos="1134"/>
        </w:tabs>
        <w:ind w:left="1134"/>
      </w:pPr>
      <w:r>
        <w:t>Om dans og piger og en mislykket deportation til heden, men dog også mødet med kartoffeltyskerne og siden en stationering på kostskolen i den sydlige ende af heden, og mødet med en ny ven, nye tøser og også helt nye tanker og udsyn, af ukendt intellektuel karakter godt gemt mellem linjerne… indtil de store armbevægelser testet udtænkt på murerstilladserne i Holstebro, men afbrudt af den store kærlighed for dog alligevel at ende med et svendebrev i hånden,</w:t>
      </w:r>
      <w:r w:rsidRPr="00FD285E">
        <w:t xml:space="preserve"> </w:t>
      </w:r>
      <w:r>
        <w:t>alle koldbøtterne til trods.</w:t>
      </w:r>
    </w:p>
    <w:p w14:paraId="6DA23385" w14:textId="77777777" w:rsidR="006D302B" w:rsidRDefault="006D302B" w:rsidP="00DC2EEF">
      <w:pPr>
        <w:pStyle w:val="Garamond13"/>
        <w:numPr>
          <w:ilvl w:val="0"/>
          <w:numId w:val="5"/>
        </w:numPr>
        <w:tabs>
          <w:tab w:val="clear" w:pos="6498"/>
          <w:tab w:val="left" w:pos="1134"/>
        </w:tabs>
      </w:pPr>
      <w:r>
        <w:t>Far og arkitekt</w:t>
      </w:r>
    </w:p>
    <w:p w14:paraId="029F7107" w14:textId="77777777" w:rsidR="006D302B" w:rsidRDefault="006D302B" w:rsidP="006D302B">
      <w:pPr>
        <w:pStyle w:val="Garamond13"/>
        <w:tabs>
          <w:tab w:val="clear" w:pos="6498"/>
          <w:tab w:val="left" w:pos="1134"/>
        </w:tabs>
        <w:ind w:left="1134"/>
      </w:pPr>
      <w:r>
        <w:t>Om murersvenden og soldaten der droppede militærnægterne til fordel for sønnen før familien landede i Aarhus som studerende husejer og med nok en søn og evigt holdt oppe af store visioner og våde drømme. Kunsten var lagt på hylden og nu handlede det om verdens redning æstetisk og funktionelt. Brødet blev dog tjent ved hårdt arbejde som freelance murer og pludselig endte det hele med bestået prøve og det eftertragtede medlemskab af Arkitekternes Landsforbund, derude i lyset for enden af tunnelen.</w:t>
      </w:r>
    </w:p>
    <w:p w14:paraId="39BFC8D3" w14:textId="77777777" w:rsidR="006D302B" w:rsidRDefault="006D302B" w:rsidP="00DC2EEF">
      <w:pPr>
        <w:pStyle w:val="Garamond13"/>
        <w:numPr>
          <w:ilvl w:val="0"/>
          <w:numId w:val="5"/>
        </w:numPr>
        <w:tabs>
          <w:tab w:val="clear" w:pos="6498"/>
          <w:tab w:val="left" w:pos="1134"/>
        </w:tabs>
      </w:pPr>
      <w:r>
        <w:t>Manddommen</w:t>
      </w:r>
    </w:p>
    <w:p w14:paraId="0D8811BC" w14:textId="77777777" w:rsidR="006D302B" w:rsidRDefault="006D302B" w:rsidP="006D302B">
      <w:pPr>
        <w:pStyle w:val="Garamond13"/>
        <w:tabs>
          <w:tab w:val="clear" w:pos="6498"/>
          <w:tab w:val="left" w:pos="1134"/>
        </w:tabs>
        <w:ind w:left="1134"/>
      </w:pPr>
      <w:r>
        <w:t>Om et byhus og kommunal præmie og et trængt arbejdsmarked som freelance sjakbajs og daglejer på byggepladser, eller underviser på både teknisk skole,</w:t>
      </w:r>
      <w:r w:rsidRPr="00D022F0">
        <w:t xml:space="preserve"> </w:t>
      </w:r>
      <w:r>
        <w:t>arkitektskole og universitet… afrundet med selvstændig bygmestervirksomhed og det store opbrud med endestation i Himalaya og mere tummel, og så til Andesbjergene og livets globale guldalder som international projektudvikler og hjemme igen, hos fem børnebørn og det sidste selvbyggeri og pensionisttitlen i pølseenden.</w:t>
      </w:r>
    </w:p>
    <w:p w14:paraId="381D23ED" w14:textId="77777777" w:rsidR="006D302B" w:rsidRDefault="006D302B" w:rsidP="00DC2EEF">
      <w:pPr>
        <w:pStyle w:val="Garamond13"/>
        <w:numPr>
          <w:ilvl w:val="0"/>
          <w:numId w:val="5"/>
        </w:numPr>
        <w:tabs>
          <w:tab w:val="clear" w:pos="6498"/>
          <w:tab w:val="left" w:pos="1134"/>
        </w:tabs>
      </w:pPr>
      <w:r>
        <w:t>Alderdommen</w:t>
      </w:r>
      <w:r w:rsidRPr="00D022F0">
        <w:t xml:space="preserve"> </w:t>
      </w:r>
    </w:p>
    <w:p w14:paraId="50F811A4" w14:textId="77777777" w:rsidR="006D302B" w:rsidRDefault="006D302B" w:rsidP="006D302B">
      <w:pPr>
        <w:pStyle w:val="Garamond13"/>
        <w:tabs>
          <w:tab w:val="clear" w:pos="6498"/>
          <w:tab w:val="left" w:pos="1134"/>
        </w:tabs>
        <w:ind w:left="1134"/>
      </w:pPr>
      <w:r>
        <w:t>Om tiden som affældig familiearkitekt, erindringsskriver og guldbrudgom og… livet som gammel mand.</w:t>
      </w:r>
    </w:p>
    <w:p w14:paraId="65D7D617" w14:textId="77777777" w:rsidR="006D302B" w:rsidRPr="006D302B" w:rsidRDefault="006D302B" w:rsidP="000A088B">
      <w:pPr>
        <w:pStyle w:val="Overskrift5"/>
        <w:rPr>
          <w:lang w:val="da-DK"/>
        </w:rPr>
      </w:pPr>
    </w:p>
    <w:p w14:paraId="59F2B5D4" w14:textId="77777777" w:rsidR="006D302B" w:rsidRPr="006D302B" w:rsidRDefault="006D302B" w:rsidP="000A088B">
      <w:pPr>
        <w:pStyle w:val="Overskrift5"/>
        <w:rPr>
          <w:lang w:val="da-DK"/>
        </w:rPr>
      </w:pPr>
    </w:p>
    <w:p w14:paraId="368C710F" w14:textId="243D2CF7" w:rsidR="00B201B8" w:rsidRDefault="00B201B8" w:rsidP="000A088B">
      <w:pPr>
        <w:pStyle w:val="Overskrift5"/>
      </w:pPr>
      <w:r>
        <w:t>Slægts og familierapporter</w:t>
      </w:r>
    </w:p>
    <w:p w14:paraId="44DA2FA8" w14:textId="77777777" w:rsidR="00DA279B" w:rsidRDefault="00C35803" w:rsidP="00DA279B">
      <w:pPr>
        <w:pStyle w:val="Garamond13"/>
      </w:pPr>
      <w:r>
        <w:t>Tilgængelige</w:t>
      </w:r>
      <w:r w:rsidR="00DA279B">
        <w:t xml:space="preserve"> oplysninger </w:t>
      </w:r>
      <w:r w:rsidR="001567C6">
        <w:t xml:space="preserve">er </w:t>
      </w:r>
      <w:r>
        <w:t>samle</w:t>
      </w:r>
      <w:r w:rsidR="001567C6">
        <w:t>t</w:t>
      </w:r>
      <w:r>
        <w:t xml:space="preserve"> </w:t>
      </w:r>
      <w:r w:rsidR="00DA279B">
        <w:t xml:space="preserve">i et digitalt slægtsforskningsprogram dækkende alle </w:t>
      </w:r>
      <w:r>
        <w:t xml:space="preserve">mine og mine børns </w:t>
      </w:r>
      <w:r w:rsidR="00DA279B">
        <w:t>kendte forfædre</w:t>
      </w:r>
      <w:r w:rsidR="000A088B">
        <w:t xml:space="preserve"> med flere</w:t>
      </w:r>
      <w:r w:rsidR="00DA279B">
        <w:t>.</w:t>
      </w:r>
      <w:r w:rsidR="00DA279B" w:rsidRPr="00DA279B">
        <w:t xml:space="preserve"> </w:t>
      </w:r>
    </w:p>
    <w:p w14:paraId="71EEFAD9" w14:textId="77777777" w:rsidR="00AC76EF" w:rsidRDefault="000A088B" w:rsidP="00DC2EEF">
      <w:pPr>
        <w:pStyle w:val="Garamond13"/>
        <w:numPr>
          <w:ilvl w:val="0"/>
          <w:numId w:val="1"/>
        </w:numPr>
      </w:pPr>
      <w:r w:rsidRPr="00F70380">
        <w:t>Det anvendte slægts</w:t>
      </w:r>
      <w:r>
        <w:t>database</w:t>
      </w:r>
      <w:r w:rsidRPr="00F70380">
        <w:t xml:space="preserve">program </w:t>
      </w:r>
      <w:r>
        <w:t>har været</w:t>
      </w:r>
      <w:r w:rsidRPr="00F70380">
        <w:t xml:space="preserve"> </w:t>
      </w:r>
      <w:r w:rsidR="00B310E5">
        <w:t>skiftende udgaver af</w:t>
      </w:r>
      <w:r w:rsidR="00B310E5" w:rsidRPr="00F70380">
        <w:t xml:space="preserve"> </w:t>
      </w:r>
      <w:r w:rsidRPr="00F70380">
        <w:t xml:space="preserve">FamilyTreeMaker </w:t>
      </w:r>
      <w:r w:rsidR="00B310E5">
        <w:t xml:space="preserve">siden </w:t>
      </w:r>
      <w:r w:rsidRPr="00F70380">
        <w:t xml:space="preserve">2006/v16 </w:t>
      </w:r>
      <w:r w:rsidR="00B310E5">
        <w:t>og til nu</w:t>
      </w:r>
      <w:r w:rsidR="00AC76EF">
        <w:t xml:space="preserve"> 2021/v 9.2</w:t>
      </w:r>
    </w:p>
    <w:p w14:paraId="01630665" w14:textId="0AB8E327" w:rsidR="000A088B" w:rsidRDefault="000A088B" w:rsidP="00AC76EF">
      <w:pPr>
        <w:pStyle w:val="Garamond13"/>
        <w:ind w:left="720"/>
      </w:pPr>
      <w:r>
        <w:t>En kopi af databasen i såkaldt GEDCOM format indgår i det komplette materiale uddelt og deponeret som beskrevet.</w:t>
      </w:r>
      <w:r w:rsidRPr="000A088B">
        <w:t xml:space="preserve"> </w:t>
      </w:r>
    </w:p>
    <w:p w14:paraId="4EF8F34F" w14:textId="77777777" w:rsidR="000A088B" w:rsidRDefault="000A088B" w:rsidP="000A088B">
      <w:pPr>
        <w:pStyle w:val="Garamond13"/>
        <w:ind w:left="720"/>
      </w:pPr>
      <w:r>
        <w:t>En GEDCOM-fil vil gøre det muligt for indehaveren, i egne slægtsforskningsprogrammer, at arbejde videre direkte på de hidtil indsamlede data eller at "plukke" de relationer som vedkommende selv måtte finde relevante.</w:t>
      </w:r>
    </w:p>
    <w:p w14:paraId="3F9AF465" w14:textId="375401CB" w:rsidR="000A088B" w:rsidRDefault="000A088B" w:rsidP="000A088B">
      <w:pPr>
        <w:pStyle w:val="Garamond13"/>
      </w:pPr>
      <w:r>
        <w:lastRenderedPageBreak/>
        <w:t xml:space="preserve">Slægtstræer og -rapporter er udtrukket af slægtsdatabasen og er </w:t>
      </w:r>
      <w:r w:rsidR="00AC76EF">
        <w:t xml:space="preserve">(kan være) </w:t>
      </w:r>
      <w:r>
        <w:t>viderebearbejdet og tilsat yderlig</w:t>
      </w:r>
      <w:r w:rsidR="00AC76EF">
        <w:t>t beskrivende</w:t>
      </w:r>
      <w:r>
        <w:t xml:space="preserve"> tekster og illustrationer.</w:t>
      </w:r>
    </w:p>
    <w:p w14:paraId="171F3075" w14:textId="5E8AB2D6" w:rsidR="00AC76EF" w:rsidRDefault="00AC76EF" w:rsidP="00DC2EEF">
      <w:pPr>
        <w:pStyle w:val="Garamond13"/>
        <w:numPr>
          <w:ilvl w:val="0"/>
          <w:numId w:val="1"/>
        </w:numPr>
      </w:pPr>
      <w:r>
        <w:t>Materiale anvendt på Lars Jørgens Websted kan ses på webadressen larsjorgen.dk, men vil også være vedlagt det samlede materiale som en offline-udgave samt som et print af alle sider.</w:t>
      </w:r>
    </w:p>
    <w:p w14:paraId="369E8BB4" w14:textId="27D4DCAD" w:rsidR="000A088B" w:rsidRDefault="00AC76EF" w:rsidP="00DC2EEF">
      <w:pPr>
        <w:pStyle w:val="Garamond13"/>
        <w:numPr>
          <w:ilvl w:val="0"/>
          <w:numId w:val="1"/>
        </w:numPr>
      </w:pPr>
      <w:r>
        <w:t xml:space="preserve">Materiale anvendt </w:t>
      </w:r>
      <w:r>
        <w:t>i supplerende</w:t>
      </w:r>
      <w:r w:rsidR="000A088B">
        <w:t xml:space="preserve"> word-filer </w:t>
      </w:r>
      <w:r w:rsidR="004B6250">
        <w:t xml:space="preserve">der </w:t>
      </w:r>
      <w:r w:rsidR="008F1A84">
        <w:t xml:space="preserve">kan læses som </w:t>
      </w:r>
      <w:r w:rsidR="008F1A84">
        <w:t>PDF-filer</w:t>
      </w:r>
      <w:r w:rsidR="008F1A84">
        <w:t xml:space="preserve"> linket til webstedet </w:t>
      </w:r>
      <w:r w:rsidR="000D7A15">
        <w:t xml:space="preserve">og </w:t>
      </w:r>
      <w:r w:rsidR="008F1A84">
        <w:t xml:space="preserve">vil i øvrigt </w:t>
      </w:r>
      <w:r w:rsidR="000D7A15">
        <w:t>indgå</w:t>
      </w:r>
      <w:r w:rsidR="008F1A84">
        <w:t xml:space="preserve"> i det samlede materiale</w:t>
      </w:r>
      <w:r w:rsidR="000D7A15">
        <w:t xml:space="preserve"> </w:t>
      </w:r>
      <w:r w:rsidR="008F1A84">
        <w:t xml:space="preserve">som </w:t>
      </w:r>
      <w:r w:rsidR="004B6250">
        <w:t>både Word- og Pdf-filer</w:t>
      </w:r>
      <w:r w:rsidR="008F1A84">
        <w:t>.</w:t>
      </w:r>
    </w:p>
    <w:p w14:paraId="1BFD67EC" w14:textId="77777777" w:rsidR="004B6250" w:rsidRDefault="004B6250" w:rsidP="004B6250">
      <w:pPr>
        <w:pStyle w:val="Garamond13"/>
        <w:ind w:left="720"/>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45"/>
      </w:tblGrid>
      <w:tr w:rsidR="004B6250" w14:paraId="3ABE03FB" w14:textId="77777777" w:rsidTr="00496F31">
        <w:tc>
          <w:tcPr>
            <w:tcW w:w="3119" w:type="dxa"/>
          </w:tcPr>
          <w:p w14:paraId="498F67DB" w14:textId="4EEBF7FE" w:rsidR="004B6250" w:rsidRDefault="004B6250" w:rsidP="00DA279B">
            <w:pPr>
              <w:pStyle w:val="Garamond13"/>
            </w:pPr>
            <w:r>
              <w:rPr>
                <w:noProof/>
              </w:rPr>
              <w:drawing>
                <wp:inline distT="0" distB="0" distL="0" distR="0" wp14:anchorId="06CFE386" wp14:editId="7670F8F8">
                  <wp:extent cx="1843548" cy="1862585"/>
                  <wp:effectExtent l="0" t="0" r="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21"/>
                          <a:stretch>
                            <a:fillRect/>
                          </a:stretch>
                        </pic:blipFill>
                        <pic:spPr>
                          <a:xfrm>
                            <a:off x="0" y="0"/>
                            <a:ext cx="1931912" cy="1951861"/>
                          </a:xfrm>
                          <a:prstGeom prst="rect">
                            <a:avLst/>
                          </a:prstGeom>
                        </pic:spPr>
                      </pic:pic>
                    </a:graphicData>
                  </a:graphic>
                </wp:inline>
              </w:drawing>
            </w:r>
          </w:p>
        </w:tc>
        <w:tc>
          <w:tcPr>
            <w:tcW w:w="6545" w:type="dxa"/>
          </w:tcPr>
          <w:p w14:paraId="17BDDD21" w14:textId="528F5F46" w:rsidR="004B6250" w:rsidRDefault="004B6250" w:rsidP="004B6250">
            <w:pPr>
              <w:pStyle w:val="Garamond13"/>
            </w:pPr>
            <w:r>
              <w:t xml:space="preserve">Der er udarbejdet diverse materialer vedrørende </w:t>
            </w:r>
            <w:r>
              <w:t xml:space="preserve">de otte slægter </w:t>
            </w:r>
            <w:r w:rsidR="00496F31">
              <w:t>forud for min hustru og jeg.</w:t>
            </w:r>
          </w:p>
          <w:p w14:paraId="6146EB33" w14:textId="235334DA" w:rsidR="00496F31" w:rsidRPr="00496F31" w:rsidRDefault="00496F31" w:rsidP="004B6250">
            <w:pPr>
              <w:pStyle w:val="Garamond13"/>
              <w:rPr>
                <w:sz w:val="10"/>
                <w:szCs w:val="10"/>
              </w:rPr>
            </w:pPr>
            <w:r w:rsidRPr="00496F31">
              <w:rPr>
                <w:sz w:val="10"/>
                <w:szCs w:val="10"/>
              </w:rPr>
              <w:t xml:space="preserve">   </w:t>
            </w:r>
          </w:p>
          <w:p w14:paraId="1F98437B" w14:textId="3180E0B7" w:rsidR="004B6250" w:rsidRDefault="004B6250" w:rsidP="004B6250">
            <w:pPr>
              <w:pStyle w:val="Garamond13"/>
            </w:pPr>
            <w:r>
              <w:t>Jensen</w:t>
            </w:r>
            <w:r>
              <w:t xml:space="preserve"> og Olsen</w:t>
            </w:r>
            <w:r>
              <w:t>:</w:t>
            </w:r>
            <w:r w:rsidR="00496F31">
              <w:t xml:space="preserve"> For-slægterne til min svigerfar</w:t>
            </w:r>
          </w:p>
          <w:p w14:paraId="08E9EC1A" w14:textId="6C669021" w:rsidR="00496F31" w:rsidRDefault="004B6250" w:rsidP="00496F31">
            <w:pPr>
              <w:pStyle w:val="Garamond13"/>
            </w:pPr>
            <w:r>
              <w:t>Lund og Jensen:</w:t>
            </w:r>
            <w:r w:rsidR="00496F31">
              <w:t xml:space="preserve"> </w:t>
            </w:r>
            <w:r w:rsidR="00496F31">
              <w:t>For-slægterne til min sviger</w:t>
            </w:r>
            <w:r w:rsidR="00496F31">
              <w:t>mor</w:t>
            </w:r>
          </w:p>
          <w:p w14:paraId="49580CBB" w14:textId="117FE264" w:rsidR="004B6250" w:rsidRPr="00496F31" w:rsidRDefault="00496F31" w:rsidP="00496F31">
            <w:pPr>
              <w:pStyle w:val="Garamond13"/>
            </w:pPr>
            <w:r w:rsidRPr="00496F31">
              <w:t>Ukendte:</w:t>
            </w:r>
            <w:r>
              <w:t xml:space="preserve"> </w:t>
            </w:r>
            <w:r>
              <w:t>For-slægterne til min far</w:t>
            </w:r>
          </w:p>
          <w:p w14:paraId="1D900FE2" w14:textId="7161DE05" w:rsidR="004B6250" w:rsidRPr="00496F31" w:rsidRDefault="004B6250" w:rsidP="00496F31">
            <w:pPr>
              <w:pStyle w:val="Garamond13"/>
            </w:pPr>
            <w:r w:rsidRPr="00496F31">
              <w:t>Jakobsen slægten</w:t>
            </w:r>
            <w:r w:rsidR="00496F31">
              <w:t xml:space="preserve">: </w:t>
            </w:r>
            <w:r w:rsidR="00496F31">
              <w:t xml:space="preserve">For-slægterne til min </w:t>
            </w:r>
            <w:r w:rsidR="00496F31">
              <w:t>mor</w:t>
            </w:r>
          </w:p>
        </w:tc>
      </w:tr>
    </w:tbl>
    <w:p w14:paraId="021FA22B" w14:textId="24768A89" w:rsidR="00496F31" w:rsidRDefault="00496F31" w:rsidP="00496F31">
      <w:pPr>
        <w:pStyle w:val="Garamond13"/>
      </w:pPr>
      <w:r>
        <w:t>Jensen</w:t>
      </w:r>
      <w:r>
        <w:t xml:space="preserve"> og Olsen</w:t>
      </w:r>
      <w:r>
        <w:t>:</w:t>
      </w:r>
    </w:p>
    <w:p w14:paraId="129CF19D" w14:textId="77777777" w:rsidR="00496F31" w:rsidRDefault="00496F31" w:rsidP="00DC2EEF">
      <w:pPr>
        <w:pStyle w:val="Garamond13"/>
        <w:numPr>
          <w:ilvl w:val="0"/>
          <w:numId w:val="3"/>
        </w:numPr>
        <w:tabs>
          <w:tab w:val="left" w:pos="1134"/>
        </w:tabs>
      </w:pPr>
      <w:r>
        <w:t>Christian Aage E. Jensens (</w:t>
      </w:r>
      <w:proofErr w:type="spellStart"/>
      <w:r>
        <w:t>svigerfader</w:t>
      </w:r>
      <w:proofErr w:type="spellEnd"/>
      <w:r>
        <w:t>) forfædretræ</w:t>
      </w:r>
      <w:r w:rsidRPr="00C827C8">
        <w:t xml:space="preserve"> </w:t>
      </w:r>
    </w:p>
    <w:p w14:paraId="29EDCB09" w14:textId="77777777" w:rsidR="00496F31" w:rsidRDefault="00496F31" w:rsidP="00DC2EEF">
      <w:pPr>
        <w:pStyle w:val="Garamond13"/>
        <w:numPr>
          <w:ilvl w:val="0"/>
          <w:numId w:val="3"/>
        </w:numPr>
        <w:tabs>
          <w:tab w:val="left" w:pos="1134"/>
        </w:tabs>
      </w:pPr>
      <w:r>
        <w:t>Samlede slægtsrapporter for Jensen</w:t>
      </w:r>
    </w:p>
    <w:p w14:paraId="2292EF30" w14:textId="77777777" w:rsidR="00496F31" w:rsidRDefault="00496F31" w:rsidP="00496F31">
      <w:pPr>
        <w:pStyle w:val="Garamond13"/>
        <w:tabs>
          <w:tab w:val="left" w:pos="1134"/>
        </w:tabs>
        <w:ind w:left="1134"/>
      </w:pPr>
      <w:r>
        <w:t xml:space="preserve">Rasmus R. Overgaard, Vinding ansl. 1740 - Andreas M. </w:t>
      </w:r>
      <w:r w:rsidRPr="00204AE7">
        <w:t>Jensen, Holstebro 1946</w:t>
      </w:r>
    </w:p>
    <w:p w14:paraId="79EED2E2" w14:textId="77777777" w:rsidR="00496F31" w:rsidRDefault="00496F31" w:rsidP="00496F31">
      <w:pPr>
        <w:pStyle w:val="Garamond13"/>
        <w:tabs>
          <w:tab w:val="left" w:pos="1134"/>
        </w:tabs>
        <w:ind w:left="1134"/>
      </w:pPr>
      <w:r>
        <w:t>Christian Aages søskende og søskendebørn.</w:t>
      </w:r>
    </w:p>
    <w:p w14:paraId="5A1D2F1F" w14:textId="77777777" w:rsidR="00496F31" w:rsidRDefault="00496F31" w:rsidP="00496F31">
      <w:pPr>
        <w:pStyle w:val="Garamond13"/>
        <w:tabs>
          <w:tab w:val="left" w:pos="1134"/>
        </w:tabs>
        <w:ind w:left="720"/>
      </w:pPr>
      <w:r>
        <w:tab/>
      </w:r>
      <w:r>
        <w:tab/>
        <w:t>Morten H. Zirach, Griebwald 1647 - Anne Margrethe Jeppesen, Brenderup 1839</w:t>
      </w:r>
      <w:r>
        <w:br/>
        <w:t xml:space="preserve">   + Niels Jeppesen, Å Højrup 1837 - Jette Ejlskov Toftegaard, 1955 </w:t>
      </w:r>
    </w:p>
    <w:p w14:paraId="2CA59E64" w14:textId="77777777" w:rsidR="00496F31" w:rsidRDefault="00496F31" w:rsidP="00496F31">
      <w:pPr>
        <w:pStyle w:val="Garamond13"/>
        <w:tabs>
          <w:tab w:val="left" w:pos="1134"/>
        </w:tabs>
        <w:ind w:left="720"/>
      </w:pPr>
      <w:r>
        <w:tab/>
      </w:r>
      <w:r>
        <w:tab/>
        <w:t xml:space="preserve">Anne Margreta Andersdatter og Anders </w:t>
      </w:r>
      <w:proofErr w:type="gramStart"/>
      <w:r>
        <w:t>Larsen ,</w:t>
      </w:r>
      <w:proofErr w:type="gramEnd"/>
      <w:r>
        <w:t xml:space="preserve"> Uggeløse 1814 og 1805 </w:t>
      </w:r>
      <w:r>
        <w:br/>
        <w:t xml:space="preserve">      - Ellen Marie Sofie Olsen, Ganløse 1875</w:t>
      </w:r>
    </w:p>
    <w:p w14:paraId="68BA2BE8" w14:textId="77777777" w:rsidR="00496F31" w:rsidRPr="002C2FB9" w:rsidRDefault="00496F31" w:rsidP="00DC2EEF">
      <w:pPr>
        <w:pStyle w:val="Garamond13"/>
        <w:numPr>
          <w:ilvl w:val="0"/>
          <w:numId w:val="3"/>
        </w:numPr>
        <w:tabs>
          <w:tab w:val="left" w:pos="1134"/>
        </w:tabs>
      </w:pPr>
      <w:r>
        <w:t>Kathrine og Christian Aage E. Jensens efterkommervifte og familierapport inklusive børn, svigerbørn og børnebørn</w:t>
      </w:r>
    </w:p>
    <w:p w14:paraId="1491D2CB" w14:textId="289A371E" w:rsidR="008F1A84" w:rsidRDefault="008F1A84" w:rsidP="00DA279B">
      <w:pPr>
        <w:pStyle w:val="Garamond13"/>
      </w:pPr>
    </w:p>
    <w:p w14:paraId="464DA151" w14:textId="77777777" w:rsidR="00496F31" w:rsidRPr="00496F31" w:rsidRDefault="00496F31" w:rsidP="00496F31">
      <w:pPr>
        <w:pStyle w:val="Overskrift6"/>
        <w:rPr>
          <w:u w:val="none"/>
        </w:rPr>
      </w:pPr>
      <w:r w:rsidRPr="00496F31">
        <w:rPr>
          <w:u w:val="none"/>
        </w:rPr>
        <w:t>Lund og Jensen:</w:t>
      </w:r>
    </w:p>
    <w:p w14:paraId="34ABB245" w14:textId="77777777" w:rsidR="00496F31" w:rsidRDefault="00496F31" w:rsidP="00DC2EEF">
      <w:pPr>
        <w:pStyle w:val="Garamond13"/>
        <w:numPr>
          <w:ilvl w:val="0"/>
          <w:numId w:val="4"/>
        </w:numPr>
        <w:tabs>
          <w:tab w:val="left" w:pos="1134"/>
        </w:tabs>
      </w:pPr>
      <w:r>
        <w:t>Kathrine Lunds (</w:t>
      </w:r>
      <w:proofErr w:type="spellStart"/>
      <w:r>
        <w:t>svigermoder</w:t>
      </w:r>
      <w:proofErr w:type="spellEnd"/>
      <w:r>
        <w:t>) forfædretræ</w:t>
      </w:r>
      <w:r w:rsidRPr="00C827C8">
        <w:t xml:space="preserve"> </w:t>
      </w:r>
    </w:p>
    <w:p w14:paraId="39E2D8E2" w14:textId="77777777" w:rsidR="00496F31" w:rsidRDefault="00496F31" w:rsidP="00DC2EEF">
      <w:pPr>
        <w:pStyle w:val="Garamond13"/>
        <w:numPr>
          <w:ilvl w:val="0"/>
          <w:numId w:val="4"/>
        </w:numPr>
        <w:tabs>
          <w:tab w:val="left" w:pos="1134"/>
        </w:tabs>
      </w:pPr>
      <w:r>
        <w:t>Samlede slægtsrapporter for Lund</w:t>
      </w:r>
    </w:p>
    <w:p w14:paraId="4EA72B72" w14:textId="77777777" w:rsidR="00496F31" w:rsidRPr="00EE73B9" w:rsidRDefault="00496F31" w:rsidP="00496F31">
      <w:pPr>
        <w:pStyle w:val="Garamond13"/>
        <w:tabs>
          <w:tab w:val="left" w:pos="1134"/>
        </w:tabs>
        <w:ind w:left="720"/>
        <w:rPr>
          <w:lang w:val="en-US"/>
        </w:rPr>
      </w:pPr>
      <w:r w:rsidRPr="00EE73B9">
        <w:rPr>
          <w:lang w:val="en-US"/>
        </w:rPr>
        <w:tab/>
      </w:r>
      <w:r w:rsidRPr="00EE73B9">
        <w:rPr>
          <w:lang w:val="en-US"/>
        </w:rPr>
        <w:tab/>
      </w:r>
      <w:proofErr w:type="spellStart"/>
      <w:r w:rsidRPr="00EE73B9">
        <w:rPr>
          <w:lang w:val="en-US"/>
        </w:rPr>
        <w:t>Peder</w:t>
      </w:r>
      <w:proofErr w:type="spellEnd"/>
      <w:r w:rsidRPr="00EE73B9">
        <w:rPr>
          <w:lang w:val="en-US"/>
        </w:rPr>
        <w:t xml:space="preserve"> "Lund", Rydlund ansl. 1650 - Niels Christian Lund, </w:t>
      </w:r>
      <w:proofErr w:type="spellStart"/>
      <w:r w:rsidRPr="00EE73B9">
        <w:rPr>
          <w:lang w:val="en-US"/>
        </w:rPr>
        <w:t>Sevel</w:t>
      </w:r>
      <w:proofErr w:type="spellEnd"/>
      <w:r w:rsidRPr="00EE73B9">
        <w:rPr>
          <w:lang w:val="en-US"/>
        </w:rPr>
        <w:t xml:space="preserve"> 1764</w:t>
      </w:r>
    </w:p>
    <w:p w14:paraId="7E3A89FB" w14:textId="77777777" w:rsidR="00496F31" w:rsidRDefault="00496F31" w:rsidP="00496F31">
      <w:pPr>
        <w:pStyle w:val="Garamond13"/>
        <w:tabs>
          <w:tab w:val="left" w:pos="1134"/>
        </w:tabs>
        <w:ind w:left="720"/>
      </w:pPr>
      <w:r w:rsidRPr="00EE73B9">
        <w:rPr>
          <w:lang w:val="en-US"/>
        </w:rPr>
        <w:tab/>
      </w:r>
      <w:r w:rsidRPr="00EE73B9">
        <w:rPr>
          <w:lang w:val="en-US"/>
        </w:rPr>
        <w:tab/>
      </w:r>
      <w:r>
        <w:t>Christen i "Korsled", Ferring ansl. 1620 - Christen J. Østergaard, Gudum 1733</w:t>
      </w:r>
    </w:p>
    <w:p w14:paraId="26CC4CA9" w14:textId="77777777" w:rsidR="00496F31" w:rsidRPr="00204AE7" w:rsidRDefault="00496F31" w:rsidP="00496F31">
      <w:pPr>
        <w:pStyle w:val="Garamond13"/>
        <w:tabs>
          <w:tab w:val="left" w:pos="1134"/>
        </w:tabs>
        <w:ind w:left="720"/>
      </w:pPr>
      <w:r>
        <w:tab/>
      </w:r>
      <w:r>
        <w:tab/>
      </w:r>
      <w:r w:rsidRPr="00204AE7">
        <w:t>Peder Jensen, Humlum ansl. 1720 - Grethe E. Jensen, Holstebro 1946</w:t>
      </w:r>
    </w:p>
    <w:p w14:paraId="06A5A738" w14:textId="77777777" w:rsidR="00496F31" w:rsidRDefault="00496F31" w:rsidP="00496F31">
      <w:pPr>
        <w:pStyle w:val="Garamond13"/>
        <w:tabs>
          <w:tab w:val="left" w:pos="1134"/>
        </w:tabs>
        <w:ind w:left="720"/>
      </w:pPr>
      <w:r>
        <w:tab/>
      </w:r>
      <w:r>
        <w:tab/>
        <w:t>Jens Christensen, Lem ansl. 1775 - Ane Marie Jensen, Vejrum 1868</w:t>
      </w:r>
    </w:p>
    <w:p w14:paraId="1C0CCF2F" w14:textId="77777777" w:rsidR="00496F31" w:rsidRDefault="00496F31" w:rsidP="00496F31">
      <w:pPr>
        <w:pStyle w:val="Garamond13"/>
        <w:tabs>
          <w:tab w:val="left" w:pos="1134"/>
        </w:tabs>
        <w:ind w:left="720"/>
      </w:pPr>
      <w:r>
        <w:tab/>
      </w:r>
      <w:r>
        <w:tab/>
        <w:t>Jens Madsen Ørum, Ferring 1708 - Kathrine Lund, Hjerm 1919</w:t>
      </w:r>
    </w:p>
    <w:p w14:paraId="32750EA0" w14:textId="77777777" w:rsidR="00496F31" w:rsidRDefault="00496F31" w:rsidP="00496F31">
      <w:pPr>
        <w:pStyle w:val="Garamond13"/>
        <w:tabs>
          <w:tab w:val="left" w:pos="1134"/>
        </w:tabs>
        <w:ind w:left="720"/>
      </w:pPr>
      <w:r>
        <w:tab/>
      </w:r>
      <w:r>
        <w:tab/>
        <w:t>Staphan Christensen, Hillerslev ansl. 1590 - Marie L. Bonde, Hillerslev 1832</w:t>
      </w:r>
    </w:p>
    <w:p w14:paraId="4FBECDB7" w14:textId="77777777" w:rsidR="00496F31" w:rsidRPr="00CB221D" w:rsidRDefault="00496F31" w:rsidP="00496F31">
      <w:pPr>
        <w:pStyle w:val="Garamond13"/>
        <w:tabs>
          <w:tab w:val="left" w:pos="1134"/>
        </w:tabs>
        <w:ind w:left="720"/>
      </w:pPr>
      <w:r>
        <w:tab/>
      </w:r>
      <w:r>
        <w:tab/>
        <w:t>Anna Barbara Bronsdorp, Dybe 1748 - Trine Skaaning Jensen, Ramme 1874</w:t>
      </w:r>
    </w:p>
    <w:p w14:paraId="65E6CB28" w14:textId="77777777" w:rsidR="00496F31" w:rsidRPr="00CD6B9F" w:rsidRDefault="00496F31" w:rsidP="00496F31">
      <w:pPr>
        <w:pStyle w:val="Garamond13"/>
        <w:tabs>
          <w:tab w:val="left" w:pos="1134"/>
        </w:tabs>
        <w:ind w:left="720"/>
        <w:rPr>
          <w:sz w:val="20"/>
          <w:szCs w:val="20"/>
        </w:rPr>
      </w:pPr>
    </w:p>
    <w:p w14:paraId="3F414700" w14:textId="77777777" w:rsidR="00496F31" w:rsidRDefault="00496F31" w:rsidP="00DA279B">
      <w:pPr>
        <w:pStyle w:val="Garamond13"/>
      </w:pPr>
    </w:p>
    <w:p w14:paraId="33E09359" w14:textId="45129C8C" w:rsidR="00496F31" w:rsidRPr="00496F31" w:rsidRDefault="00496F31" w:rsidP="00496F31">
      <w:pPr>
        <w:pStyle w:val="Overskrift6"/>
        <w:rPr>
          <w:u w:val="none"/>
        </w:rPr>
      </w:pPr>
      <w:r w:rsidRPr="00496F31">
        <w:rPr>
          <w:u w:val="none"/>
        </w:rPr>
        <w:t>De Ukendte</w:t>
      </w:r>
    </w:p>
    <w:p w14:paraId="6DB72DCB" w14:textId="50A93B3F" w:rsidR="00496F31" w:rsidRPr="00496F31" w:rsidRDefault="00496F31" w:rsidP="00496F31">
      <w:pPr>
        <w:pStyle w:val="Overskrift6"/>
        <w:rPr>
          <w:u w:val="none"/>
        </w:rPr>
      </w:pPr>
      <w:r w:rsidRPr="00496F31">
        <w:rPr>
          <w:u w:val="none"/>
        </w:rPr>
        <w:t xml:space="preserve">Jakobsen </w:t>
      </w:r>
      <w:r>
        <w:rPr>
          <w:u w:val="none"/>
        </w:rPr>
        <w:t>og Nielsen:</w:t>
      </w:r>
      <w:r w:rsidRPr="00496F31">
        <w:rPr>
          <w:u w:val="none"/>
        </w:rPr>
        <w:t xml:space="preserve"> </w:t>
      </w:r>
    </w:p>
    <w:p w14:paraId="2764A76E" w14:textId="77777777" w:rsidR="00496F31" w:rsidRDefault="00496F31" w:rsidP="00DC2EEF">
      <w:pPr>
        <w:pStyle w:val="Garamond13"/>
        <w:numPr>
          <w:ilvl w:val="0"/>
          <w:numId w:val="5"/>
        </w:numPr>
        <w:tabs>
          <w:tab w:val="left" w:pos="1134"/>
        </w:tabs>
      </w:pPr>
      <w:r>
        <w:t>Lars Jørgens forfædretræ</w:t>
      </w:r>
    </w:p>
    <w:p w14:paraId="5B77E2FA" w14:textId="77777777" w:rsidR="00496F31" w:rsidRDefault="00496F31" w:rsidP="00DC2EEF">
      <w:pPr>
        <w:pStyle w:val="Garamond13"/>
        <w:numPr>
          <w:ilvl w:val="0"/>
          <w:numId w:val="5"/>
        </w:numPr>
        <w:tabs>
          <w:tab w:val="left" w:pos="1134"/>
        </w:tabs>
      </w:pPr>
      <w:r>
        <w:t>Samlede slægtsrapporter for Jakobsen</w:t>
      </w:r>
    </w:p>
    <w:p w14:paraId="214B7D9E" w14:textId="77777777" w:rsidR="00496F31" w:rsidRPr="00EE73B9" w:rsidRDefault="00496F31" w:rsidP="00496F31">
      <w:pPr>
        <w:pStyle w:val="Garamond13"/>
        <w:tabs>
          <w:tab w:val="left" w:pos="1134"/>
        </w:tabs>
        <w:ind w:left="720"/>
        <w:rPr>
          <w:color w:val="FF0000"/>
          <w:lang w:val="en-US"/>
        </w:rPr>
      </w:pPr>
      <w:r w:rsidRPr="00EE73B9">
        <w:rPr>
          <w:lang w:val="en-US"/>
        </w:rPr>
        <w:tab/>
      </w:r>
      <w:r w:rsidRPr="00EE73B9">
        <w:rPr>
          <w:lang w:val="en-US"/>
        </w:rPr>
        <w:tab/>
      </w:r>
      <w:r w:rsidRPr="00EE73B9">
        <w:rPr>
          <w:color w:val="FF0000"/>
          <w:lang w:val="en-US"/>
        </w:rPr>
        <w:t xml:space="preserve">Jacob </w:t>
      </w:r>
      <w:proofErr w:type="gramStart"/>
      <w:r w:rsidRPr="00EE73B9">
        <w:rPr>
          <w:color w:val="FF0000"/>
          <w:lang w:val="en-US"/>
        </w:rPr>
        <w:t>Gross ,</w:t>
      </w:r>
      <w:proofErr w:type="gramEnd"/>
      <w:r w:rsidRPr="00EE73B9">
        <w:rPr>
          <w:color w:val="FF0000"/>
          <w:lang w:val="en-US"/>
        </w:rPr>
        <w:t xml:space="preserve"> </w:t>
      </w:r>
      <w:proofErr w:type="spellStart"/>
      <w:r w:rsidRPr="00EE73B9">
        <w:rPr>
          <w:color w:val="FF0000"/>
          <w:lang w:val="en-US"/>
        </w:rPr>
        <w:t>Odenwald</w:t>
      </w:r>
      <w:proofErr w:type="spellEnd"/>
      <w:r w:rsidRPr="00EE73B9">
        <w:rPr>
          <w:color w:val="FF0000"/>
          <w:lang w:val="en-US"/>
        </w:rPr>
        <w:t xml:space="preserve"> 1650 - Lars Jørgen Jakobsen, Aarhus 1945</w:t>
      </w:r>
    </w:p>
    <w:p w14:paraId="681EE658" w14:textId="77777777" w:rsidR="00496F31" w:rsidRPr="005F5ED4" w:rsidRDefault="00496F31" w:rsidP="00496F31">
      <w:pPr>
        <w:pStyle w:val="Garamond13"/>
        <w:tabs>
          <w:tab w:val="left" w:pos="1134"/>
        </w:tabs>
        <w:ind w:left="720"/>
        <w:rPr>
          <w:color w:val="FF0000"/>
        </w:rPr>
      </w:pPr>
      <w:r w:rsidRPr="00EE73B9">
        <w:rPr>
          <w:color w:val="FF0000"/>
          <w:lang w:val="en-US"/>
        </w:rPr>
        <w:tab/>
      </w:r>
      <w:r w:rsidRPr="00EE73B9">
        <w:rPr>
          <w:color w:val="FF0000"/>
          <w:lang w:val="en-US"/>
        </w:rPr>
        <w:tab/>
      </w:r>
      <w:r w:rsidRPr="005F5ED4">
        <w:rPr>
          <w:color w:val="FF0000"/>
        </w:rPr>
        <w:t>Johannes Dürr, Engelsbach 1675</w:t>
      </w:r>
    </w:p>
    <w:p w14:paraId="0477B6E8" w14:textId="77777777" w:rsidR="00496F31" w:rsidRPr="005F5ED4" w:rsidRDefault="00496F31" w:rsidP="00496F31">
      <w:pPr>
        <w:pStyle w:val="Garamond13"/>
        <w:tabs>
          <w:tab w:val="left" w:pos="1134"/>
        </w:tabs>
        <w:ind w:left="720"/>
        <w:rPr>
          <w:color w:val="FF0000"/>
        </w:rPr>
      </w:pPr>
      <w:r w:rsidRPr="005F5ED4">
        <w:rPr>
          <w:color w:val="FF0000"/>
        </w:rPr>
        <w:tab/>
      </w:r>
      <w:r w:rsidRPr="005F5ED4">
        <w:rPr>
          <w:color w:val="FF0000"/>
        </w:rPr>
        <w:tab/>
        <w:t>Martin Kriegbaum, Hohenstein 1505</w:t>
      </w:r>
    </w:p>
    <w:p w14:paraId="7FB09C32" w14:textId="77777777" w:rsidR="00496F31" w:rsidRPr="005F5ED4" w:rsidRDefault="00496F31" w:rsidP="00496F31">
      <w:pPr>
        <w:pStyle w:val="Garamond13"/>
        <w:tabs>
          <w:tab w:val="left" w:pos="1134"/>
        </w:tabs>
        <w:ind w:left="720"/>
        <w:rPr>
          <w:color w:val="FF0000"/>
        </w:rPr>
      </w:pPr>
      <w:r w:rsidRPr="005F5ED4">
        <w:rPr>
          <w:color w:val="FF0000"/>
        </w:rPr>
        <w:tab/>
      </w:r>
      <w:r w:rsidRPr="005F5ED4">
        <w:rPr>
          <w:color w:val="FF0000"/>
        </w:rPr>
        <w:tab/>
        <w:t xml:space="preserve">Hans der Jung </w:t>
      </w:r>
      <w:proofErr w:type="gramStart"/>
      <w:r w:rsidRPr="005F5ED4">
        <w:rPr>
          <w:color w:val="FF0000"/>
        </w:rPr>
        <w:t>Odenheim,  Gronau</w:t>
      </w:r>
      <w:proofErr w:type="gramEnd"/>
      <w:r w:rsidRPr="005F5ED4">
        <w:rPr>
          <w:color w:val="FF0000"/>
        </w:rPr>
        <w:t xml:space="preserve"> 1627</w:t>
      </w:r>
    </w:p>
    <w:p w14:paraId="35653A07" w14:textId="77777777" w:rsidR="00496F31" w:rsidRPr="005F5ED4" w:rsidRDefault="00496F31" w:rsidP="00496F31">
      <w:pPr>
        <w:pStyle w:val="Garamond13"/>
        <w:tabs>
          <w:tab w:val="left" w:pos="1134"/>
        </w:tabs>
        <w:ind w:left="720"/>
        <w:rPr>
          <w:color w:val="FF0000"/>
        </w:rPr>
      </w:pPr>
      <w:r w:rsidRPr="005F5ED4">
        <w:rPr>
          <w:color w:val="FF0000"/>
        </w:rPr>
        <w:tab/>
      </w:r>
      <w:r w:rsidRPr="005F5ED4">
        <w:rPr>
          <w:color w:val="FF0000"/>
        </w:rPr>
        <w:tab/>
        <w:t>Rasmus Christensen, Skræ</w:t>
      </w:r>
    </w:p>
    <w:p w14:paraId="076FEECC" w14:textId="77777777" w:rsidR="00496F31" w:rsidRPr="005F5ED4" w:rsidRDefault="00496F31" w:rsidP="00496F31">
      <w:pPr>
        <w:pStyle w:val="Garamond13"/>
        <w:tabs>
          <w:tab w:val="left" w:pos="1134"/>
        </w:tabs>
        <w:ind w:left="720"/>
        <w:rPr>
          <w:color w:val="FF0000"/>
        </w:rPr>
      </w:pPr>
      <w:r w:rsidRPr="005F5ED4">
        <w:rPr>
          <w:color w:val="FF0000"/>
        </w:rPr>
        <w:tab/>
      </w:r>
      <w:r w:rsidRPr="005F5ED4">
        <w:rPr>
          <w:color w:val="FF0000"/>
        </w:rPr>
        <w:tab/>
        <w:t>Søren Jacobsen, Pederstrup 1748</w:t>
      </w:r>
    </w:p>
    <w:p w14:paraId="6C28A9D3" w14:textId="77777777" w:rsidR="00496F31" w:rsidRPr="005F5ED4" w:rsidRDefault="00496F31" w:rsidP="00496F31">
      <w:pPr>
        <w:pStyle w:val="Garamond13"/>
        <w:tabs>
          <w:tab w:val="left" w:pos="1134"/>
        </w:tabs>
        <w:ind w:left="720"/>
        <w:rPr>
          <w:color w:val="FF0000"/>
        </w:rPr>
      </w:pPr>
      <w:r w:rsidRPr="005F5ED4">
        <w:rPr>
          <w:color w:val="FF0000"/>
        </w:rPr>
        <w:tab/>
      </w:r>
      <w:r w:rsidRPr="005F5ED4">
        <w:rPr>
          <w:color w:val="FF0000"/>
        </w:rPr>
        <w:tab/>
        <w:t xml:space="preserve">Søren Pedersen, Hauge </w:t>
      </w:r>
    </w:p>
    <w:p w14:paraId="6F07F9D0" w14:textId="77777777" w:rsidR="00496F31" w:rsidRPr="005F5ED4" w:rsidRDefault="00496F31" w:rsidP="00496F31">
      <w:pPr>
        <w:pStyle w:val="Garamond13"/>
        <w:tabs>
          <w:tab w:val="left" w:pos="1134"/>
        </w:tabs>
        <w:ind w:left="720"/>
        <w:rPr>
          <w:color w:val="FF0000"/>
        </w:rPr>
      </w:pPr>
      <w:r w:rsidRPr="005F5ED4">
        <w:rPr>
          <w:color w:val="FF0000"/>
        </w:rPr>
        <w:tab/>
      </w:r>
      <w:r w:rsidRPr="005F5ED4">
        <w:rPr>
          <w:color w:val="FF0000"/>
        </w:rPr>
        <w:tab/>
        <w:t>Niels Christian Nielsen, Bjerregrav</w:t>
      </w:r>
    </w:p>
    <w:p w14:paraId="20078BA3" w14:textId="77777777" w:rsidR="00496F31" w:rsidRDefault="00496F31" w:rsidP="00DC2EEF">
      <w:pPr>
        <w:pStyle w:val="Garamond13"/>
        <w:numPr>
          <w:ilvl w:val="0"/>
          <w:numId w:val="5"/>
        </w:numPr>
        <w:tabs>
          <w:tab w:val="left" w:pos="1134"/>
        </w:tabs>
      </w:pPr>
      <w:r>
        <w:t>Bedsteforældrene Sine og Søren Jakobsens efterkommervifte og familierapport inklusive børn, svigerbørn og børnebørn</w:t>
      </w:r>
    </w:p>
    <w:p w14:paraId="5C84B56B" w14:textId="77777777" w:rsidR="00496F31" w:rsidRDefault="00496F31" w:rsidP="00DC2EEF">
      <w:pPr>
        <w:pStyle w:val="Garamond13"/>
        <w:numPr>
          <w:ilvl w:val="0"/>
          <w:numId w:val="5"/>
        </w:numPr>
        <w:tabs>
          <w:tab w:val="left" w:pos="1134"/>
        </w:tabs>
      </w:pPr>
      <w:r>
        <w:t>Grethes og min efterkommervifte og familierapport inklusive børn, svigerbørn og børnebørn</w:t>
      </w:r>
    </w:p>
    <w:p w14:paraId="2CB22DA2" w14:textId="77777777" w:rsidR="00496F31" w:rsidRDefault="00496F31" w:rsidP="000A088B">
      <w:pPr>
        <w:pStyle w:val="Overskrift6"/>
      </w:pPr>
    </w:p>
    <w:p w14:paraId="2C12E00F" w14:textId="77777777" w:rsidR="00496F31" w:rsidRDefault="00496F31" w:rsidP="000A088B">
      <w:pPr>
        <w:pStyle w:val="Overskrift6"/>
      </w:pPr>
    </w:p>
    <w:p w14:paraId="4FF12BC1" w14:textId="77777777" w:rsidR="00A35596" w:rsidRPr="00A35596" w:rsidRDefault="00A35596" w:rsidP="004E51B6">
      <w:pPr>
        <w:pStyle w:val="Garamond13"/>
        <w:tabs>
          <w:tab w:val="clear" w:pos="6498"/>
          <w:tab w:val="left" w:pos="1134"/>
        </w:tabs>
        <w:ind w:left="1134"/>
        <w:rPr>
          <w:sz w:val="20"/>
          <w:szCs w:val="20"/>
        </w:rPr>
      </w:pPr>
    </w:p>
    <w:p w14:paraId="7228779B" w14:textId="77777777" w:rsidR="00A35596" w:rsidRPr="00EE73B9" w:rsidRDefault="00A35596">
      <w:pPr>
        <w:rPr>
          <w:rFonts w:ascii="Garamond" w:eastAsiaTheme="majorEastAsia" w:hAnsi="Garamond" w:cstheme="majorBidi"/>
          <w:b/>
          <w:bCs/>
          <w:noProof/>
          <w:sz w:val="28"/>
          <w:szCs w:val="28"/>
        </w:rPr>
      </w:pPr>
      <w:r>
        <w:br w:type="page"/>
      </w:r>
    </w:p>
    <w:p w14:paraId="1581761D" w14:textId="77777777" w:rsidR="000E360B" w:rsidRPr="00EE73B9" w:rsidRDefault="00DA279B" w:rsidP="00A35596">
      <w:pPr>
        <w:pStyle w:val="Overskrift5"/>
        <w:rPr>
          <w:lang w:val="da-DK"/>
        </w:rPr>
      </w:pPr>
      <w:r w:rsidRPr="00EE73B9">
        <w:rPr>
          <w:lang w:val="da-DK"/>
        </w:rPr>
        <w:lastRenderedPageBreak/>
        <w:t>Passions</w:t>
      </w:r>
      <w:r w:rsidR="00B201B8" w:rsidRPr="00EE73B9">
        <w:rPr>
          <w:lang w:val="da-DK"/>
        </w:rPr>
        <w:t>g</w:t>
      </w:r>
      <w:r w:rsidR="00601121" w:rsidRPr="00EE73B9">
        <w:rPr>
          <w:lang w:val="da-DK"/>
        </w:rPr>
        <w:t>kavalkader</w:t>
      </w:r>
      <w:r w:rsidR="00B201B8" w:rsidRPr="00EE73B9">
        <w:rPr>
          <w:lang w:val="da-DK"/>
        </w:rPr>
        <w:t xml:space="preserve"> </w:t>
      </w:r>
    </w:p>
    <w:p w14:paraId="229CF34E" w14:textId="77777777" w:rsidR="00A35596" w:rsidRDefault="00A35596" w:rsidP="000E360B">
      <w:pPr>
        <w:pStyle w:val="Garamond13"/>
      </w:pPr>
      <w:r>
        <w:t>De omtalte kavalkader med relationer til mine passioner er</w:t>
      </w:r>
      <w:r w:rsidR="00CA6885">
        <w:t xml:space="preserve"> primært et supplement til selvbiografien, men kan også ses isoleret </w:t>
      </w:r>
      <w:r w:rsidR="00E328E2">
        <w:t>i relation til</w:t>
      </w:r>
      <w:r w:rsidR="00CA6885">
        <w:t xml:space="preserve"> det pågældende emne. Hovedvægten er lagt på billedvisning med ingen eller fortrinsvist korte kommentarer.</w:t>
      </w:r>
      <w:r w:rsidR="00E328E2">
        <w:t xml:space="preserve"> Billederne vil være egne fotos og fotos fundet på nettet i hvilken sammenhæng det oplyses, at der ikke endnu er indhentet eventuelt nødvendige rettighedstilladelser.</w:t>
      </w:r>
    </w:p>
    <w:p w14:paraId="7A2EB6B9" w14:textId="77777777" w:rsidR="00240ACB" w:rsidRDefault="00240ACB" w:rsidP="00DC2EEF">
      <w:pPr>
        <w:pStyle w:val="Garamond13"/>
        <w:numPr>
          <w:ilvl w:val="0"/>
          <w:numId w:val="5"/>
        </w:numPr>
      </w:pPr>
      <w:r>
        <w:t xml:space="preserve">Websiden </w:t>
      </w:r>
      <w:r w:rsidRPr="00240ACB">
        <w:t>www.larsjorgen.dk</w:t>
      </w:r>
      <w:r w:rsidR="00E328E2">
        <w:t>/passioner</w:t>
      </w:r>
      <w:r>
        <w:t xml:space="preserve"> </w:t>
      </w:r>
    </w:p>
    <w:p w14:paraId="6D24CAAB" w14:textId="77777777" w:rsidR="00A35596" w:rsidRDefault="00CD6B9F" w:rsidP="00DC2EEF">
      <w:pPr>
        <w:pStyle w:val="Garamond13"/>
        <w:numPr>
          <w:ilvl w:val="0"/>
          <w:numId w:val="5"/>
        </w:numPr>
        <w:tabs>
          <w:tab w:val="clear" w:pos="6498"/>
          <w:tab w:val="left" w:pos="1134"/>
        </w:tabs>
      </w:pPr>
      <w:r>
        <w:t xml:space="preserve">/mennesker  </w:t>
      </w:r>
      <w:r w:rsidR="00A35596">
        <w:t xml:space="preserve">Kvinden mellem urtid til fremtid </w:t>
      </w:r>
    </w:p>
    <w:p w14:paraId="377FFEE1" w14:textId="77777777" w:rsidR="00464BE5" w:rsidRDefault="00CD6B9F" w:rsidP="00DC2EEF">
      <w:pPr>
        <w:pStyle w:val="Garamond13"/>
        <w:numPr>
          <w:ilvl w:val="0"/>
          <w:numId w:val="5"/>
        </w:numPr>
        <w:tabs>
          <w:tab w:val="clear" w:pos="6498"/>
          <w:tab w:val="left" w:pos="1134"/>
        </w:tabs>
      </w:pPr>
      <w:r>
        <w:t xml:space="preserve">/kunst  </w:t>
      </w:r>
      <w:proofErr w:type="spellStart"/>
      <w:r w:rsidR="00464BE5">
        <w:t>Kunst</w:t>
      </w:r>
      <w:proofErr w:type="spellEnd"/>
      <w:r w:rsidR="00464BE5">
        <w:t xml:space="preserve"> der </w:t>
      </w:r>
      <w:r w:rsidR="00240ACB">
        <w:t>vækker</w:t>
      </w:r>
      <w:r w:rsidR="00464BE5">
        <w:t xml:space="preserve"> mig</w:t>
      </w:r>
    </w:p>
    <w:p w14:paraId="4461C1D9" w14:textId="77777777" w:rsidR="00464BE5" w:rsidRDefault="00CD6B9F" w:rsidP="00DC2EEF">
      <w:pPr>
        <w:pStyle w:val="Garamond13"/>
        <w:numPr>
          <w:ilvl w:val="0"/>
          <w:numId w:val="5"/>
        </w:numPr>
        <w:tabs>
          <w:tab w:val="clear" w:pos="6498"/>
          <w:tab w:val="left" w:pos="1134"/>
        </w:tabs>
      </w:pPr>
      <w:r>
        <w:t xml:space="preserve">/huse  </w:t>
      </w:r>
      <w:proofErr w:type="spellStart"/>
      <w:r w:rsidR="00656C88">
        <w:t>Hus</w:t>
      </w:r>
      <w:r w:rsidR="00240ACB">
        <w:t>e</w:t>
      </w:r>
      <w:proofErr w:type="spellEnd"/>
      <w:r w:rsidR="00656C88">
        <w:t xml:space="preserve"> og Rum</w:t>
      </w:r>
    </w:p>
    <w:p w14:paraId="75567FF0" w14:textId="77777777" w:rsidR="00464BE5" w:rsidRDefault="00CD6B9F" w:rsidP="00DC2EEF">
      <w:pPr>
        <w:pStyle w:val="Garamond13"/>
        <w:numPr>
          <w:ilvl w:val="0"/>
          <w:numId w:val="5"/>
        </w:numPr>
        <w:tabs>
          <w:tab w:val="clear" w:pos="6498"/>
          <w:tab w:val="left" w:pos="1134"/>
        </w:tabs>
      </w:pPr>
      <w:r>
        <w:t xml:space="preserve">/samfund  </w:t>
      </w:r>
      <w:r w:rsidR="00240ACB">
        <w:t>Gamle mønstersamfund</w:t>
      </w:r>
    </w:p>
    <w:p w14:paraId="12771FCA" w14:textId="77777777" w:rsidR="009A73BA" w:rsidRPr="009A73BA" w:rsidRDefault="009A73BA" w:rsidP="009A73BA">
      <w:pPr>
        <w:pStyle w:val="Garamond13"/>
        <w:tabs>
          <w:tab w:val="clear" w:pos="6498"/>
          <w:tab w:val="left" w:pos="1134"/>
        </w:tabs>
        <w:ind w:left="720"/>
        <w:rPr>
          <w:sz w:val="20"/>
          <w:szCs w:val="20"/>
        </w:rPr>
      </w:pPr>
    </w:p>
    <w:p w14:paraId="7F0B36C3" w14:textId="77777777" w:rsidR="008E2544" w:rsidRDefault="008E2544" w:rsidP="00584590">
      <w:pPr>
        <w:pStyle w:val="Overskrift5"/>
      </w:pPr>
      <w:r>
        <w:t>Projekt</w:t>
      </w:r>
      <w:r w:rsidR="00DA279B">
        <w:t>gallerier</w:t>
      </w:r>
    </w:p>
    <w:p w14:paraId="6C40C163" w14:textId="77777777" w:rsidR="00175687" w:rsidRDefault="00E740AD" w:rsidP="00760C94">
      <w:pPr>
        <w:pStyle w:val="Garamond13"/>
      </w:pPr>
      <w:r>
        <w:t>Også p</w:t>
      </w:r>
      <w:r w:rsidR="00175687">
        <w:t xml:space="preserve">rojektgallerierne </w:t>
      </w:r>
      <w:r>
        <w:t xml:space="preserve">ser jeg som et naturligt supplement til selvbiografien, og de </w:t>
      </w:r>
      <w:r w:rsidR="00175687">
        <w:t>indgår på samme måde som passionskavalkaderne i Noter</w:t>
      </w:r>
      <w:r>
        <w:t>ne</w:t>
      </w:r>
      <w:r w:rsidR="00175687">
        <w:t xml:space="preserve"> og </w:t>
      </w:r>
      <w:r>
        <w:t xml:space="preserve">på </w:t>
      </w:r>
      <w:r w:rsidR="00175687">
        <w:t>Webside</w:t>
      </w:r>
      <w:r>
        <w:t>n</w:t>
      </w:r>
      <w:r w:rsidR="00175687">
        <w:t xml:space="preserve">. </w:t>
      </w:r>
    </w:p>
    <w:p w14:paraId="0B47D832" w14:textId="77777777" w:rsidR="00E740AD" w:rsidRDefault="00E740AD" w:rsidP="00DC2EEF">
      <w:pPr>
        <w:pStyle w:val="Garamond13"/>
        <w:numPr>
          <w:ilvl w:val="0"/>
          <w:numId w:val="5"/>
        </w:numPr>
      </w:pPr>
      <w:r>
        <w:t xml:space="preserve">Websiden </w:t>
      </w:r>
      <w:r w:rsidRPr="00240ACB">
        <w:t>www.larsjorgen.dk</w:t>
      </w:r>
      <w:r>
        <w:t xml:space="preserve">/projekter </w:t>
      </w:r>
    </w:p>
    <w:p w14:paraId="5E3DB8EC" w14:textId="77777777" w:rsidR="00601121" w:rsidRDefault="00917F95" w:rsidP="00DC2EEF">
      <w:pPr>
        <w:pStyle w:val="Garamond13"/>
        <w:numPr>
          <w:ilvl w:val="0"/>
          <w:numId w:val="5"/>
        </w:numPr>
        <w:tabs>
          <w:tab w:val="clear" w:pos="6498"/>
          <w:tab w:val="left" w:pos="1134"/>
          <w:tab w:val="left" w:pos="1560"/>
        </w:tabs>
      </w:pPr>
      <w:r>
        <w:t>Egne kunstforsøg</w:t>
      </w:r>
    </w:p>
    <w:p w14:paraId="00EC2FDF" w14:textId="77777777" w:rsidR="00CA3622" w:rsidRDefault="00B6466C" w:rsidP="00B6466C">
      <w:pPr>
        <w:pStyle w:val="Garamond13"/>
        <w:tabs>
          <w:tab w:val="clear" w:pos="6498"/>
          <w:tab w:val="left" w:pos="1134"/>
          <w:tab w:val="left" w:pos="1560"/>
        </w:tabs>
        <w:ind w:left="360"/>
      </w:pPr>
      <w:r>
        <w:tab/>
      </w:r>
      <w:r>
        <w:tab/>
      </w:r>
      <w:r>
        <w:tab/>
      </w:r>
      <w:r w:rsidR="00CA3622">
        <w:t>Diverse streger tilsat nogle få seriøse forsøg</w:t>
      </w:r>
    </w:p>
    <w:p w14:paraId="7FF53455" w14:textId="77777777" w:rsidR="00601121" w:rsidRDefault="00917F95" w:rsidP="00DC2EEF">
      <w:pPr>
        <w:pStyle w:val="Garamond13"/>
        <w:numPr>
          <w:ilvl w:val="0"/>
          <w:numId w:val="5"/>
        </w:numPr>
        <w:tabs>
          <w:tab w:val="clear" w:pos="6498"/>
          <w:tab w:val="left" w:pos="1134"/>
          <w:tab w:val="left" w:pos="1560"/>
        </w:tabs>
      </w:pPr>
      <w:r>
        <w:t>Byggeri som kunst</w:t>
      </w:r>
      <w:r w:rsidR="00E740AD">
        <w:t>art</w:t>
      </w:r>
    </w:p>
    <w:p w14:paraId="7CE5952A" w14:textId="77777777" w:rsidR="00B6466C" w:rsidRDefault="00CA3622" w:rsidP="00B6466C">
      <w:pPr>
        <w:pStyle w:val="Garamond13"/>
        <w:tabs>
          <w:tab w:val="clear" w:pos="6498"/>
          <w:tab w:val="left" w:pos="1134"/>
          <w:tab w:val="left" w:pos="1560"/>
        </w:tabs>
        <w:ind w:left="1560"/>
      </w:pPr>
      <w:r>
        <w:t>Barndommens huler</w:t>
      </w:r>
    </w:p>
    <w:p w14:paraId="0E987468" w14:textId="77777777" w:rsidR="00B6466C" w:rsidRDefault="00B6466C" w:rsidP="00B6466C">
      <w:pPr>
        <w:pStyle w:val="Garamond13"/>
        <w:tabs>
          <w:tab w:val="clear" w:pos="6498"/>
          <w:tab w:val="left" w:pos="1134"/>
          <w:tab w:val="left" w:pos="1560"/>
        </w:tabs>
        <w:ind w:left="1560"/>
      </w:pPr>
      <w:r>
        <w:t>Ungdommens visioner</w:t>
      </w:r>
    </w:p>
    <w:p w14:paraId="09B66EE9" w14:textId="77777777" w:rsidR="00B6466C" w:rsidRDefault="00B6466C" w:rsidP="00B6466C">
      <w:pPr>
        <w:pStyle w:val="Garamond13"/>
        <w:tabs>
          <w:tab w:val="clear" w:pos="6498"/>
          <w:tab w:val="left" w:pos="1134"/>
          <w:tab w:val="left" w:pos="1560"/>
        </w:tabs>
        <w:ind w:left="360"/>
      </w:pPr>
      <w:r>
        <w:tab/>
      </w:r>
      <w:r>
        <w:tab/>
      </w:r>
      <w:r>
        <w:tab/>
        <w:t>Mur og Rum</w:t>
      </w:r>
    </w:p>
    <w:p w14:paraId="36C98BCE" w14:textId="77777777" w:rsidR="00B6466C" w:rsidRDefault="00B6466C" w:rsidP="00B6466C">
      <w:pPr>
        <w:pStyle w:val="Garamond13"/>
        <w:tabs>
          <w:tab w:val="clear" w:pos="6498"/>
          <w:tab w:val="left" w:pos="1134"/>
          <w:tab w:val="left" w:pos="1560"/>
        </w:tabs>
        <w:ind w:left="360"/>
      </w:pPr>
      <w:r>
        <w:tab/>
      </w:r>
      <w:r>
        <w:tab/>
      </w:r>
      <w:r>
        <w:tab/>
        <w:t>Selvbyg</w:t>
      </w:r>
      <w:r>
        <w:tab/>
      </w:r>
      <w:r>
        <w:tab/>
      </w:r>
    </w:p>
    <w:p w14:paraId="6D052949" w14:textId="77777777" w:rsidR="00B6466C" w:rsidRDefault="00B6466C" w:rsidP="00DC2EEF">
      <w:pPr>
        <w:pStyle w:val="Garamond13"/>
        <w:numPr>
          <w:ilvl w:val="0"/>
          <w:numId w:val="5"/>
        </w:numPr>
        <w:tabs>
          <w:tab w:val="clear" w:pos="6498"/>
          <w:tab w:val="left" w:pos="1134"/>
          <w:tab w:val="left" w:pos="1560"/>
        </w:tabs>
      </w:pPr>
      <w:r>
        <w:t>Mit frie samfund</w:t>
      </w:r>
    </w:p>
    <w:p w14:paraId="7A0DD259" w14:textId="77777777" w:rsidR="00B6466C" w:rsidRDefault="00B6466C" w:rsidP="00B6466C">
      <w:pPr>
        <w:pStyle w:val="Garamond13"/>
        <w:tabs>
          <w:tab w:val="clear" w:pos="6498"/>
          <w:tab w:val="left" w:pos="1134"/>
          <w:tab w:val="left" w:pos="1560"/>
        </w:tabs>
        <w:ind w:left="360"/>
      </w:pPr>
      <w:r>
        <w:tab/>
      </w:r>
      <w:r>
        <w:tab/>
      </w:r>
      <w:r>
        <w:tab/>
        <w:t>Yding Skovhøj</w:t>
      </w:r>
    </w:p>
    <w:p w14:paraId="7F4B91D8" w14:textId="77777777" w:rsidR="00B6466C" w:rsidRDefault="00B6466C" w:rsidP="00B6466C">
      <w:pPr>
        <w:pStyle w:val="Garamond13"/>
        <w:tabs>
          <w:tab w:val="clear" w:pos="6498"/>
          <w:tab w:val="left" w:pos="1134"/>
          <w:tab w:val="left" w:pos="1560"/>
        </w:tabs>
        <w:ind w:left="360"/>
      </w:pPr>
      <w:r>
        <w:tab/>
      </w:r>
      <w:r>
        <w:tab/>
      </w:r>
      <w:r>
        <w:tab/>
        <w:t>Idum</w:t>
      </w:r>
    </w:p>
    <w:p w14:paraId="112712DE" w14:textId="77777777" w:rsidR="00B6466C" w:rsidRDefault="00B6466C" w:rsidP="00B6466C">
      <w:pPr>
        <w:pStyle w:val="Garamond13"/>
        <w:tabs>
          <w:tab w:val="clear" w:pos="6498"/>
          <w:tab w:val="left" w:pos="1134"/>
          <w:tab w:val="left" w:pos="1560"/>
        </w:tabs>
        <w:ind w:left="360"/>
      </w:pPr>
      <w:r>
        <w:tab/>
      </w:r>
      <w:r>
        <w:tab/>
      </w:r>
      <w:r>
        <w:tab/>
        <w:t>Brabrand</w:t>
      </w:r>
    </w:p>
    <w:p w14:paraId="230B8AD1" w14:textId="77777777" w:rsidR="00B6466C" w:rsidRDefault="00B6466C" w:rsidP="00B6466C">
      <w:pPr>
        <w:pStyle w:val="Garamond13"/>
        <w:tabs>
          <w:tab w:val="clear" w:pos="6498"/>
          <w:tab w:val="left" w:pos="1134"/>
          <w:tab w:val="left" w:pos="1560"/>
        </w:tabs>
        <w:ind w:left="360"/>
      </w:pPr>
      <w:r>
        <w:tab/>
      </w:r>
      <w:r>
        <w:tab/>
      </w:r>
      <w:r>
        <w:tab/>
        <w:t>Mur og Rum</w:t>
      </w:r>
    </w:p>
    <w:p w14:paraId="0CD9484C" w14:textId="77777777" w:rsidR="00B6466C" w:rsidRDefault="00B6466C" w:rsidP="00B6466C">
      <w:pPr>
        <w:pStyle w:val="Garamond13"/>
        <w:tabs>
          <w:tab w:val="clear" w:pos="6498"/>
          <w:tab w:val="left" w:pos="1134"/>
          <w:tab w:val="left" w:pos="1560"/>
        </w:tabs>
        <w:ind w:left="360"/>
      </w:pPr>
      <w:r>
        <w:tab/>
      </w:r>
      <w:r>
        <w:tab/>
      </w:r>
      <w:r>
        <w:tab/>
        <w:t xml:space="preserve">Lahuachaca </w:t>
      </w:r>
    </w:p>
    <w:p w14:paraId="06B75352" w14:textId="77777777" w:rsidR="00E740AD" w:rsidRDefault="00B6466C" w:rsidP="00B6466C">
      <w:pPr>
        <w:pStyle w:val="Garamond13"/>
        <w:tabs>
          <w:tab w:val="clear" w:pos="6498"/>
          <w:tab w:val="left" w:pos="1134"/>
          <w:tab w:val="left" w:pos="1560"/>
        </w:tabs>
        <w:ind w:left="360"/>
      </w:pPr>
      <w:r>
        <w:tab/>
      </w:r>
      <w:r>
        <w:tab/>
      </w:r>
      <w:r>
        <w:tab/>
        <w:t>Et nyt mønstersamfund</w:t>
      </w:r>
    </w:p>
    <w:p w14:paraId="42041DBF" w14:textId="77777777" w:rsidR="00B6466C" w:rsidRPr="00B6466C" w:rsidRDefault="00B6466C" w:rsidP="00B6466C">
      <w:pPr>
        <w:pStyle w:val="Garamond13"/>
        <w:tabs>
          <w:tab w:val="clear" w:pos="6498"/>
          <w:tab w:val="left" w:pos="1134"/>
          <w:tab w:val="left" w:pos="1560"/>
        </w:tabs>
        <w:ind w:left="360"/>
        <w:rPr>
          <w:sz w:val="16"/>
          <w:szCs w:val="16"/>
        </w:rPr>
      </w:pPr>
    </w:p>
    <w:p w14:paraId="32F601A1" w14:textId="77777777" w:rsidR="00831DD5" w:rsidRDefault="00831DD5">
      <w:pPr>
        <w:rPr>
          <w:rFonts w:ascii="Garamond" w:eastAsiaTheme="majorEastAsia" w:hAnsi="Garamond" w:cstheme="majorBidi"/>
          <w:b/>
          <w:bCs/>
          <w:noProof/>
          <w:sz w:val="28"/>
          <w:szCs w:val="28"/>
          <w:lang w:val="en-US"/>
        </w:rPr>
      </w:pPr>
      <w:r>
        <w:br w:type="page"/>
      </w:r>
    </w:p>
    <w:p w14:paraId="22A93DC7" w14:textId="77777777" w:rsidR="00760C94" w:rsidRDefault="004D2118" w:rsidP="00760C94">
      <w:pPr>
        <w:pStyle w:val="Overskrift5"/>
        <w:tabs>
          <w:tab w:val="left" w:pos="851"/>
        </w:tabs>
      </w:pPr>
      <w:r>
        <w:lastRenderedPageBreak/>
        <w:t>Hændelser</w:t>
      </w:r>
    </w:p>
    <w:p w14:paraId="51B3CF49" w14:textId="77777777" w:rsidR="00C03D5A" w:rsidRDefault="00C03D5A" w:rsidP="00C03D5A">
      <w:pPr>
        <w:pStyle w:val="Garamond13"/>
      </w:pPr>
      <w:r>
        <w:t xml:space="preserve">Umiddelbart indgår </w:t>
      </w:r>
      <w:r w:rsidR="004D2118">
        <w:t>"hændelser"</w:t>
      </w:r>
      <w:r>
        <w:t xml:space="preserve"> som projektgallerierne, blot er der her tale om en ad hoc linje uden andre relationer end hver enkelt klik.</w:t>
      </w:r>
      <w:r w:rsidRPr="00C03D5A">
        <w:t xml:space="preserve"> </w:t>
      </w:r>
    </w:p>
    <w:p w14:paraId="7A24151C" w14:textId="77777777" w:rsidR="009A73BA" w:rsidRPr="005017A4" w:rsidRDefault="00C03D5A" w:rsidP="00DC2EEF">
      <w:pPr>
        <w:pStyle w:val="Garamond13"/>
        <w:numPr>
          <w:ilvl w:val="0"/>
          <w:numId w:val="5"/>
        </w:numPr>
      </w:pPr>
      <w:r>
        <w:t xml:space="preserve">Websiden </w:t>
      </w:r>
      <w:r w:rsidRPr="00240ACB">
        <w:t>www.larsjorgen.dk</w:t>
      </w:r>
      <w:r>
        <w:t>/</w:t>
      </w:r>
      <w:r w:rsidR="00CD6B9F">
        <w:t>haendelser</w:t>
      </w:r>
      <w:r>
        <w:t xml:space="preserve"> </w:t>
      </w:r>
    </w:p>
    <w:p w14:paraId="554ABB19" w14:textId="77777777" w:rsidR="00760C94" w:rsidRDefault="00760C94" w:rsidP="00760C94">
      <w:pPr>
        <w:pStyle w:val="Overskrift5"/>
        <w:tabs>
          <w:tab w:val="left" w:pos="851"/>
        </w:tabs>
      </w:pPr>
      <w:bookmarkStart w:id="0" w:name="_Toc254710492"/>
      <w:r>
        <w:t>Joker</w:t>
      </w:r>
      <w:bookmarkEnd w:id="0"/>
    </w:p>
    <w:p w14:paraId="2EF88586" w14:textId="77777777" w:rsidR="00760C94" w:rsidRPr="005017A4" w:rsidRDefault="00CD6B9F" w:rsidP="00DC2EEF">
      <w:pPr>
        <w:pStyle w:val="Garamond13"/>
        <w:numPr>
          <w:ilvl w:val="0"/>
          <w:numId w:val="5"/>
        </w:numPr>
      </w:pPr>
      <w:r>
        <w:t xml:space="preserve">Websiden </w:t>
      </w:r>
      <w:r w:rsidRPr="00240ACB">
        <w:t>www.larsjorgen.dk</w:t>
      </w:r>
      <w:r>
        <w:t xml:space="preserve">/joker </w:t>
      </w:r>
    </w:p>
    <w:p w14:paraId="0F273E8C" w14:textId="77777777" w:rsidR="009A73BA" w:rsidRDefault="009A73BA" w:rsidP="009A73BA">
      <w:pPr>
        <w:pStyle w:val="Overskrift5"/>
        <w:tabs>
          <w:tab w:val="left" w:pos="851"/>
        </w:tabs>
      </w:pPr>
      <w:r>
        <w:t>Blog</w:t>
      </w:r>
    </w:p>
    <w:p w14:paraId="6F9744AB" w14:textId="77777777" w:rsidR="009A73BA" w:rsidRDefault="009A73BA" w:rsidP="00DC2EEF">
      <w:pPr>
        <w:pStyle w:val="Garamond13"/>
        <w:numPr>
          <w:ilvl w:val="0"/>
          <w:numId w:val="5"/>
        </w:numPr>
      </w:pPr>
      <w:r>
        <w:t xml:space="preserve">Websiden </w:t>
      </w:r>
      <w:r w:rsidRPr="00240ACB">
        <w:t>www.larsjorgen.dk</w:t>
      </w:r>
      <w:r>
        <w:t xml:space="preserve">/blog </w:t>
      </w:r>
    </w:p>
    <w:p w14:paraId="19323CB9" w14:textId="77777777" w:rsidR="00252790" w:rsidRPr="009A73BA" w:rsidRDefault="00252790" w:rsidP="00C03D5A">
      <w:pPr>
        <w:rPr>
          <w:sz w:val="20"/>
          <w:szCs w:val="20"/>
        </w:rPr>
      </w:pPr>
    </w:p>
    <w:p w14:paraId="37504E90" w14:textId="77777777" w:rsidR="009A73BA" w:rsidRPr="009A73BA" w:rsidRDefault="009A73BA" w:rsidP="009A73BA">
      <w:pPr>
        <w:pStyle w:val="Overskrift5"/>
      </w:pPr>
      <w:r>
        <w:t>Hjemmesiden</w:t>
      </w:r>
    </w:p>
    <w:p w14:paraId="1EE2BD7C" w14:textId="77777777" w:rsidR="005017A4" w:rsidRDefault="00252790" w:rsidP="00252790">
      <w:pPr>
        <w:pStyle w:val="Garamond13"/>
      </w:pPr>
      <w:r w:rsidRPr="009A73BA">
        <w:t xml:space="preserve">Det </w:t>
      </w:r>
      <w:r w:rsidR="009A73BA">
        <w:t>samlede</w:t>
      </w:r>
      <w:r w:rsidRPr="009A73BA">
        <w:t xml:space="preserve"> materiale </w:t>
      </w:r>
      <w:r w:rsidR="005017A4">
        <w:t>beskrevet herover er</w:t>
      </w:r>
      <w:r w:rsidR="009A73BA">
        <w:t xml:space="preserve"> deponeret i </w:t>
      </w:r>
      <w:r w:rsidR="005017A4">
        <w:t>omtalte</w:t>
      </w:r>
      <w:r w:rsidR="009A73BA">
        <w:t xml:space="preserve"> digitale box</w:t>
      </w:r>
      <w:r w:rsidR="005017A4">
        <w:t>,</w:t>
      </w:r>
      <w:r w:rsidR="009A73BA">
        <w:t xml:space="preserve"> </w:t>
      </w:r>
      <w:r w:rsidR="00D75337">
        <w:t xml:space="preserve">beregnet for uddeling </w:t>
      </w:r>
      <w:r w:rsidR="005017A4">
        <w:t xml:space="preserve">med en dvd eller over nettet, </w:t>
      </w:r>
      <w:r w:rsidR="00D75337">
        <w:t>til slægtninge som måtte udtrykke ønske her</w:t>
      </w:r>
      <w:r w:rsidR="005017A4">
        <w:t>om.</w:t>
      </w:r>
      <w:r w:rsidR="00D75337">
        <w:t xml:space="preserve"> </w:t>
      </w:r>
    </w:p>
    <w:p w14:paraId="7B8C0959" w14:textId="77777777" w:rsidR="00252790" w:rsidRPr="009A73BA" w:rsidRDefault="005017A4" w:rsidP="00252790">
      <w:pPr>
        <w:pStyle w:val="Garamond13"/>
      </w:pPr>
      <w:r>
        <w:t xml:space="preserve">Der foruden er stoffet </w:t>
      </w:r>
      <w:r w:rsidR="00252790" w:rsidRPr="009A73BA">
        <w:t>lagt ud på websi</w:t>
      </w:r>
      <w:r w:rsidR="00D75337">
        <w:t>den "larsjorgen.dk"</w:t>
      </w:r>
      <w:r w:rsidR="00252790" w:rsidRPr="009A73BA">
        <w:t xml:space="preserve"> </w:t>
      </w:r>
      <w:r w:rsidR="00D75337">
        <w:t>i begrænset omfang</w:t>
      </w:r>
      <w:r w:rsidR="00252790" w:rsidRPr="009A73BA">
        <w:t xml:space="preserve">. Med websiden søges muligheden for </w:t>
      </w:r>
      <w:r w:rsidR="00D75337">
        <w:t xml:space="preserve">let </w:t>
      </w:r>
      <w:r w:rsidR="00252790" w:rsidRPr="009A73BA">
        <w:t xml:space="preserve">at kunne følge op på indholdet og supplere det når noget nyt eller glemt trænger sig på. På websiden også </w:t>
      </w:r>
      <w:r w:rsidRPr="009A73BA">
        <w:t xml:space="preserve">oprettet </w:t>
      </w:r>
      <w:r w:rsidR="00252790" w:rsidRPr="009A73BA">
        <w:t>en Blog med håbet om at modtage kommentarer fra gamle og nye venner og bekendte.</w:t>
      </w:r>
    </w:p>
    <w:p w14:paraId="464F8A3A" w14:textId="77777777" w:rsidR="00252790" w:rsidRPr="009A73BA" w:rsidRDefault="00DC2EEF" w:rsidP="00DC2EEF">
      <w:pPr>
        <w:pStyle w:val="Garamond13"/>
        <w:numPr>
          <w:ilvl w:val="0"/>
          <w:numId w:val="5"/>
        </w:numPr>
      </w:pPr>
      <w:hyperlink r:id="rId22" w:history="1">
        <w:r w:rsidR="00252790" w:rsidRPr="009A73BA">
          <w:rPr>
            <w:rStyle w:val="Hyperlink"/>
          </w:rPr>
          <w:t>www.larsjorgen.dk</w:t>
        </w:r>
      </w:hyperlink>
    </w:p>
    <w:p w14:paraId="7476A650" w14:textId="77777777" w:rsidR="00252790" w:rsidRDefault="00252790" w:rsidP="00252790">
      <w:pPr>
        <w:pStyle w:val="Garamond13"/>
        <w:tabs>
          <w:tab w:val="clear" w:pos="851"/>
          <w:tab w:val="clear" w:pos="6498"/>
          <w:tab w:val="left" w:pos="1276"/>
        </w:tabs>
        <w:ind w:left="1276"/>
      </w:pPr>
      <w:r w:rsidRPr="009A73BA">
        <w:t>Velkommen/introduktion</w:t>
      </w:r>
      <w:r w:rsidRPr="009A73BA">
        <w:br/>
        <w:t>Slægten</w:t>
      </w:r>
      <w:r w:rsidRPr="009A73BA">
        <w:br/>
        <w:t>Familien</w:t>
      </w:r>
      <w:r w:rsidRPr="009A73BA">
        <w:br/>
        <w:t>Selvbiografien</w:t>
      </w:r>
      <w:r w:rsidRPr="009A73BA">
        <w:br/>
        <w:t>Passionerne</w:t>
      </w:r>
      <w:r w:rsidRPr="009A73BA">
        <w:br/>
        <w:t>Projekterne</w:t>
      </w:r>
      <w:r w:rsidRPr="009A73BA">
        <w:br/>
        <w:t>Hændelser</w:t>
      </w:r>
      <w:r w:rsidRPr="009A73BA">
        <w:br/>
        <w:t>Joker</w:t>
      </w:r>
      <w:r w:rsidRPr="009A73BA">
        <w:br/>
        <w:t>Kommunikation/blog</w:t>
      </w:r>
    </w:p>
    <w:p w14:paraId="06D743B3" w14:textId="77777777" w:rsidR="005017A4" w:rsidRPr="009A73BA" w:rsidRDefault="005017A4" w:rsidP="009472FB">
      <w:pPr>
        <w:pStyle w:val="Garamond4"/>
      </w:pPr>
    </w:p>
    <w:p w14:paraId="0B4CEE97" w14:textId="77777777" w:rsidR="00252790" w:rsidRPr="009A73BA" w:rsidRDefault="00252790" w:rsidP="00252790">
      <w:pPr>
        <w:pStyle w:val="Garamond13"/>
      </w:pPr>
      <w:r w:rsidRPr="009A73BA">
        <w:t xml:space="preserve">Som sikkerhed for en langsigtet anvendelighed vedlægges webstedet desuden </w:t>
      </w:r>
      <w:r w:rsidR="005017A4">
        <w:t xml:space="preserve">i omtalte digitale </w:t>
      </w:r>
      <w:r w:rsidRPr="009A73BA">
        <w:t xml:space="preserve"> </w:t>
      </w:r>
      <w:r w:rsidR="00A84495" w:rsidRPr="009A73BA">
        <w:t>box</w:t>
      </w:r>
      <w:r w:rsidRPr="009A73BA">
        <w:t xml:space="preserve"> som et backup-fil der kan læses uden for nettet og erstatte webudgaven når </w:t>
      </w:r>
      <w:r w:rsidR="005017A4">
        <w:t>websiden evt.</w:t>
      </w:r>
      <w:r w:rsidRPr="009A73BA">
        <w:t xml:space="preserve"> lukkes. Originalen for hjemmesiden er fremstillet i programmet iWeb som er, et nu udfaset software fra Apple. De</w:t>
      </w:r>
      <w:r w:rsidR="005017A4">
        <w:t>nne kopi</w:t>
      </w:r>
      <w:r w:rsidR="009472FB">
        <w:t xml:space="preserve"> er næppe mulig</w:t>
      </w:r>
      <w:r w:rsidRPr="009A73BA">
        <w:t xml:space="preserve"> at anvende for andre end it-genier der ligger inde med det program, men for en ordens skyld vedlægges </w:t>
      </w:r>
      <w:r w:rsidR="009472FB">
        <w:t>den</w:t>
      </w:r>
      <w:r w:rsidRPr="009A73BA">
        <w:t xml:space="preserve"> også </w:t>
      </w:r>
      <w:r w:rsidR="00A84495" w:rsidRPr="009A73BA">
        <w:t>i boxen</w:t>
      </w:r>
      <w:r w:rsidRPr="009A73BA">
        <w:t>.</w:t>
      </w:r>
    </w:p>
    <w:p w14:paraId="2169D20D" w14:textId="77777777" w:rsidR="00252790" w:rsidRDefault="009472FB" w:rsidP="009472FB">
      <w:pPr>
        <w:pStyle w:val="Garamond13"/>
        <w:ind w:left="491"/>
      </w:pPr>
      <w:r>
        <w:tab/>
        <w:t xml:space="preserve">(30) </w:t>
      </w:r>
      <w:r w:rsidR="00252790" w:rsidRPr="009A73BA">
        <w:t xml:space="preserve">Backup af www.larsjorgen.dk </w:t>
      </w:r>
      <w:r>
        <w:br/>
      </w:r>
      <w:r>
        <w:tab/>
        <w:t>(30) Kopi af</w:t>
      </w:r>
      <w:r w:rsidRPr="009A73BA">
        <w:t xml:space="preserve"> </w:t>
      </w:r>
      <w:r w:rsidRPr="009472FB">
        <w:t>www.larsjorgen.dk</w:t>
      </w:r>
      <w:r>
        <w:t xml:space="preserve"> i programmet iWeb</w:t>
      </w:r>
    </w:p>
    <w:p w14:paraId="73AC033A" w14:textId="77777777" w:rsidR="00C609FC" w:rsidRPr="00C609FC" w:rsidRDefault="00C609FC" w:rsidP="009218DB">
      <w:pPr>
        <w:pStyle w:val="Garamond4"/>
      </w:pPr>
    </w:p>
    <w:p w14:paraId="2904C55A" w14:textId="77777777" w:rsidR="00252790" w:rsidRPr="00EE73B9" w:rsidRDefault="00252790" w:rsidP="009472FB">
      <w:pPr>
        <w:pStyle w:val="Overskrift5"/>
        <w:rPr>
          <w:lang w:val="da-DK"/>
        </w:rPr>
      </w:pPr>
      <w:r w:rsidRPr="00EE73B9">
        <w:rPr>
          <w:lang w:val="da-DK"/>
        </w:rPr>
        <w:t>Noter</w:t>
      </w:r>
    </w:p>
    <w:p w14:paraId="3713DC25" w14:textId="77777777" w:rsidR="009472FB" w:rsidRDefault="009472FB" w:rsidP="009472FB">
      <w:pPr>
        <w:pStyle w:val="Garamond13"/>
      </w:pPr>
      <w:r>
        <w:t xml:space="preserve">Til fremme af overblikket under skriveprocessen med de samlede </w:t>
      </w:r>
      <w:r w:rsidR="00C609FC">
        <w:t>fortællinger</w:t>
      </w:r>
      <w:r>
        <w:t xml:space="preserve"> har de fleste indslag været oplistet med tekst og miniaturebilleder i en notessamling. Noterne dække hele verdenshistorien fra big bang til ud i fremtiden. </w:t>
      </w:r>
      <w:r w:rsidR="00C609FC">
        <w:t>Noterne er og har været et arbejdsredskab</w:t>
      </w:r>
      <w:r>
        <w:t xml:space="preserve"> </w:t>
      </w:r>
      <w:r w:rsidR="00C609FC">
        <w:t xml:space="preserve">men kan muligvis </w:t>
      </w:r>
      <w:r w:rsidR="009218DB">
        <w:t xml:space="preserve">alligevel </w:t>
      </w:r>
      <w:r w:rsidR="00C609FC">
        <w:t xml:space="preserve">interessere en eller </w:t>
      </w:r>
      <w:r w:rsidR="009218DB">
        <w:t xml:space="preserve">anden som </w:t>
      </w:r>
      <w:r w:rsidR="00C609FC">
        <w:t>orientering</w:t>
      </w:r>
      <w:r w:rsidR="009218DB">
        <w:t>, og de</w:t>
      </w:r>
      <w:r w:rsidR="00C609FC">
        <w:t xml:space="preserve"> vedlægges derfor i den</w:t>
      </w:r>
      <w:r>
        <w:t xml:space="preserve"> digitale box</w:t>
      </w:r>
      <w:r w:rsidR="00C609FC">
        <w:t>.</w:t>
      </w:r>
    </w:p>
    <w:p w14:paraId="0FF1581A" w14:textId="77777777" w:rsidR="00705CED" w:rsidRDefault="00C609FC" w:rsidP="00DC2EEF">
      <w:pPr>
        <w:pStyle w:val="Garamond13"/>
        <w:numPr>
          <w:ilvl w:val="0"/>
          <w:numId w:val="5"/>
        </w:numPr>
      </w:pPr>
      <w:r>
        <w:t xml:space="preserve">Noter til </w:t>
      </w:r>
      <w:r w:rsidR="0029383F">
        <w:t xml:space="preserve">Lars Jørgens Samlede </w:t>
      </w:r>
      <w:r>
        <w:t>Fortællinger</w:t>
      </w:r>
    </w:p>
    <w:p w14:paraId="38CD9D0F" w14:textId="77777777" w:rsidR="00514601" w:rsidRDefault="00514601" w:rsidP="00514601">
      <w:pPr>
        <w:pStyle w:val="Overskrift4"/>
      </w:pPr>
      <w:r>
        <w:lastRenderedPageBreak/>
        <w:t>Første disposition</w:t>
      </w:r>
      <w:r>
        <w:tab/>
      </w:r>
      <w:r>
        <w:tab/>
      </w:r>
      <w:r>
        <w:tab/>
        <w:t xml:space="preserve">     20140212</w:t>
      </w:r>
    </w:p>
    <w:p w14:paraId="430F2A75" w14:textId="77777777" w:rsidR="00514601" w:rsidRPr="00AC5E88" w:rsidRDefault="00514601" w:rsidP="00514601">
      <w:pPr>
        <w:pStyle w:val="Garamond4"/>
        <w:rPr>
          <w:sz w:val="16"/>
          <w:szCs w:val="16"/>
        </w:rPr>
      </w:pPr>
    </w:p>
    <w:p w14:paraId="37DC9475" w14:textId="77777777" w:rsidR="00514601" w:rsidRDefault="00514601" w:rsidP="00514601">
      <w:pPr>
        <w:pStyle w:val="Garamond13"/>
        <w:jc w:val="center"/>
      </w:pPr>
      <w:r>
        <w:rPr>
          <w:noProof/>
          <w:lang w:val="en-US"/>
        </w:rPr>
        <mc:AlternateContent>
          <mc:Choice Requires="wps">
            <w:drawing>
              <wp:inline distT="0" distB="0" distL="0" distR="0" wp14:anchorId="7E41730F" wp14:editId="2FE80155">
                <wp:extent cx="960755" cy="727075"/>
                <wp:effectExtent l="0" t="0" r="0" b="9525"/>
                <wp:docPr id="42" name="Tekstfelt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B3E01" w14:textId="77777777" w:rsidR="00157B0E" w:rsidRPr="00BE1559"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w:t>
                            </w:r>
                          </w:p>
                          <w:p w14:paraId="6E7677D0"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DREJEBOG</w:t>
                            </w:r>
                          </w:p>
                          <w:p w14:paraId="51DF636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baggrund</w:t>
                            </w:r>
                            <w:r w:rsidRPr="00AA5255">
                              <w:rPr>
                                <w:sz w:val="16"/>
                                <w:szCs w:val="16"/>
                              </w:rPr>
                              <w:t xml:space="preserve"> og </w:t>
                            </w:r>
                            <w:r>
                              <w:rPr>
                                <w:sz w:val="16"/>
                                <w:szCs w:val="16"/>
                              </w:rPr>
                              <w:t xml:space="preserve"> beskrivelse</w:t>
                            </w:r>
                          </w:p>
                          <w:p w14:paraId="01F4E4D9"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 + hæfte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41730F" id="_x0000_t202" coordsize="21600,21600" o:spt="202" path="m,l,21600r21600,l21600,xe">
                <v:stroke joinstyle="miter"/>
                <v:path gradientshapeok="t" o:connecttype="rect"/>
              </v:shapetype>
              <v:shape id="Tekstfelt 42" o:spid="_x0000_s1026"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" filled="f" stroked="f">
                <o:lock v:ext="edit" aspectratio="t"/>
                <v:textbox>
                  <w:txbxContent>
                    <w:p w14:paraId="32AB3E01" w14:textId="77777777" w:rsidR="00157B0E" w:rsidRPr="00BE1559"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w:t>
                      </w:r>
                    </w:p>
                    <w:p w14:paraId="6E7677D0"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DREJEBOG</w:t>
                      </w:r>
                    </w:p>
                    <w:p w14:paraId="51DF636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baggrund</w:t>
                      </w:r>
                      <w:r w:rsidRPr="00AA5255">
                        <w:rPr>
                          <w:sz w:val="16"/>
                          <w:szCs w:val="16"/>
                        </w:rPr>
                        <w:t xml:space="preserve"> og </w:t>
                      </w:r>
                      <w:r>
                        <w:rPr>
                          <w:sz w:val="16"/>
                          <w:szCs w:val="16"/>
                        </w:rPr>
                        <w:t xml:space="preserve"> beskrivelse</w:t>
                      </w:r>
                    </w:p>
                    <w:p w14:paraId="01F4E4D9"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 + hæfte</w:t>
                      </w:r>
                    </w:p>
                  </w:txbxContent>
                </v:textbox>
                <w10:anchorlock/>
              </v:shape>
            </w:pict>
          </mc:Fallback>
        </mc:AlternateContent>
      </w:r>
    </w:p>
    <w:p w14:paraId="2438310F" w14:textId="77777777" w:rsidR="00514601" w:rsidRPr="002B1F85" w:rsidRDefault="00514601" w:rsidP="00514601">
      <w:pPr>
        <w:pStyle w:val="Garamond13"/>
        <w:jc w:val="center"/>
        <w:rPr>
          <w:sz w:val="16"/>
          <w:szCs w:val="16"/>
        </w:rPr>
      </w:pPr>
    </w:p>
    <w:p w14:paraId="1ABEDD26" w14:textId="77777777" w:rsidR="00514601" w:rsidRDefault="00514601" w:rsidP="00514601">
      <w:pPr>
        <w:pStyle w:val="Garamond13"/>
        <w:jc w:val="center"/>
        <w:rPr>
          <w:noProof/>
          <w:lang w:val="en-US"/>
        </w:rPr>
      </w:pPr>
      <w:r w:rsidRPr="00956FD3">
        <w:rPr>
          <w:noProof/>
          <w:lang w:val="en-US"/>
        </w:rPr>
        <mc:AlternateContent>
          <mc:Choice Requires="wps">
            <w:drawing>
              <wp:inline distT="0" distB="0" distL="0" distR="0" wp14:anchorId="7287EF85" wp14:editId="63FCB2C2">
                <wp:extent cx="960755" cy="727075"/>
                <wp:effectExtent l="0" t="0" r="0" b="9525"/>
                <wp:docPr id="43" name="Tekstfelt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821817"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w:t>
                            </w:r>
                          </w:p>
                          <w:p w14:paraId="50E2EC84"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FORFÆDRE</w:t>
                            </w:r>
                            <w:r>
                              <w:rPr>
                                <w:b/>
                                <w:sz w:val="16"/>
                                <w:szCs w:val="16"/>
                              </w:rPr>
                              <w:br/>
                              <w:t>TRÆ</w:t>
                            </w:r>
                          </w:p>
                          <w:p w14:paraId="2C986CB4"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Lars Jørgen</w:t>
                            </w:r>
                          </w:p>
                          <w:p w14:paraId="6E8F0CAE"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87EF85" id="Tekstfelt 43" o:spid="_x0000_s1027"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" filled="f" stroked="f">
                <o:lock v:ext="edit" aspectratio="t"/>
                <v:textbox>
                  <w:txbxContent>
                    <w:p w14:paraId="23821817"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w:t>
                      </w:r>
                    </w:p>
                    <w:p w14:paraId="50E2EC84"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FORFÆDRE</w:t>
                      </w:r>
                      <w:r>
                        <w:rPr>
                          <w:b/>
                          <w:sz w:val="16"/>
                          <w:szCs w:val="16"/>
                        </w:rPr>
                        <w:br/>
                        <w:t>TRÆ</w:t>
                      </w:r>
                    </w:p>
                    <w:p w14:paraId="2C986CB4"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Lars Jørgen</w:t>
                      </w:r>
                    </w:p>
                    <w:p w14:paraId="6E8F0CAE"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v:textbox>
                <w10:anchorlock/>
              </v:shape>
            </w:pict>
          </mc:Fallback>
        </mc:AlternateContent>
      </w:r>
      <w:r>
        <w:rPr>
          <w:noProof/>
          <w:lang w:val="en-US"/>
        </w:rPr>
        <w:t xml:space="preserve"> </w:t>
      </w:r>
      <w:r>
        <w:rPr>
          <w:noProof/>
          <w:lang w:val="en-US"/>
        </w:rPr>
        <mc:AlternateContent>
          <mc:Choice Requires="wps">
            <w:drawing>
              <wp:inline distT="0" distB="0" distL="0" distR="0" wp14:anchorId="7062969D" wp14:editId="1138F295">
                <wp:extent cx="960755" cy="727075"/>
                <wp:effectExtent l="0" t="0" r="0" b="9525"/>
                <wp:docPr id="44" name="Tekstfelt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1100EB"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3</w:t>
                            </w:r>
                          </w:p>
                          <w:p w14:paraId="245CF8DD"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SLÆGTS</w:t>
                            </w:r>
                            <w:r w:rsidRPr="00C956B2">
                              <w:rPr>
                                <w:b/>
                                <w:sz w:val="16"/>
                                <w:szCs w:val="16"/>
                              </w:rPr>
                              <w:br/>
                              <w:t>RAPPORT</w:t>
                            </w:r>
                            <w:r>
                              <w:rPr>
                                <w:b/>
                                <w:sz w:val="16"/>
                                <w:szCs w:val="16"/>
                              </w:rPr>
                              <w:t>ER</w:t>
                            </w:r>
                          </w:p>
                          <w:p w14:paraId="1DC3EBD3"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 xml:space="preserve">Jakobsen </w:t>
                            </w:r>
                          </w:p>
                          <w:p w14:paraId="003ABBF6"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62969D" id="Tekstfelt 44" o:spid="_x0000_s1028"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&#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ngOA7JMCAACOBQAADgAAAAAAAAAAAAAAAAAuAgAAZHJzL2Uyb0RvYy54bWxQ&#13;&#10;SwECLQAUAAYACAAAACEAIuNbhd0AAAAKAQAADwAAAAAAAAAAAAAAAADtBAAAZHJzL2Rvd25yZXYu&#13;&#10;eG1sUEsFBgAAAAAEAAQA8wAAAPcFAAAAAA==&#13;&#10;" filled="f" stroked="f">
                <o:lock v:ext="edit" aspectratio="t"/>
                <v:textbox>
                  <w:txbxContent>
                    <w:p w14:paraId="211100EB"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3</w:t>
                      </w:r>
                    </w:p>
                    <w:p w14:paraId="245CF8DD"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SLÆGTS</w:t>
                      </w:r>
                      <w:r w:rsidRPr="00C956B2">
                        <w:rPr>
                          <w:b/>
                          <w:sz w:val="16"/>
                          <w:szCs w:val="16"/>
                        </w:rPr>
                        <w:br/>
                        <w:t>RAPPORT</w:t>
                      </w:r>
                      <w:r>
                        <w:rPr>
                          <w:b/>
                          <w:sz w:val="16"/>
                          <w:szCs w:val="16"/>
                        </w:rPr>
                        <w:t>ER</w:t>
                      </w:r>
                    </w:p>
                    <w:p w14:paraId="1DC3EBD3"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 xml:space="preserve">Jakobsen </w:t>
                      </w:r>
                    </w:p>
                    <w:p w14:paraId="003ABBF6"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v:textbox>
                <w10:anchorlock/>
              </v:shape>
            </w:pict>
          </mc:Fallback>
        </mc:AlternateContent>
      </w:r>
      <w:r>
        <w:rPr>
          <w:noProof/>
          <w:lang w:val="en-US"/>
        </w:rPr>
        <w:t xml:space="preserve"> </w:t>
      </w:r>
      <w:r w:rsidRPr="000D6675">
        <w:rPr>
          <w:i/>
          <w:noProof/>
          <w:lang w:val="en-US"/>
        </w:rPr>
        <mc:AlternateContent>
          <mc:Choice Requires="wps">
            <w:drawing>
              <wp:inline distT="0" distB="0" distL="0" distR="0" wp14:anchorId="50BF072F" wp14:editId="4B8373BC">
                <wp:extent cx="1030992" cy="727200"/>
                <wp:effectExtent l="0" t="0" r="0" b="9525"/>
                <wp:docPr id="45" name="Tekstfelt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30992" cy="72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0CC1FC"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4</w:t>
                            </w:r>
                          </w:p>
                          <w:p w14:paraId="587ACCE4"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FAMILIE</w:t>
                            </w:r>
                            <w:r w:rsidRPr="00C956B2">
                              <w:rPr>
                                <w:b/>
                                <w:sz w:val="16"/>
                                <w:szCs w:val="16"/>
                              </w:rPr>
                              <w:br/>
                              <w:t>RAPPORT</w:t>
                            </w:r>
                          </w:p>
                          <w:p w14:paraId="7A1339B1"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Sine og Søren</w:t>
                            </w:r>
                          </w:p>
                          <w:p w14:paraId="4E99269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BF072F" id="Tekstfelt 45" o:spid="_x0000_s1029" type="#_x0000_t202" style="width:81.2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" filled="f" stroked="f">
                <o:lock v:ext="edit" aspectratio="t"/>
                <v:textbox>
                  <w:txbxContent>
                    <w:p w14:paraId="640CC1FC"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4</w:t>
                      </w:r>
                    </w:p>
                    <w:p w14:paraId="587ACCE4"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FAMILIE</w:t>
                      </w:r>
                      <w:r w:rsidRPr="00C956B2">
                        <w:rPr>
                          <w:b/>
                          <w:sz w:val="16"/>
                          <w:szCs w:val="16"/>
                        </w:rPr>
                        <w:br/>
                        <w:t>RAPPORT</w:t>
                      </w:r>
                    </w:p>
                    <w:p w14:paraId="7A1339B1"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Sine og Søren</w:t>
                      </w:r>
                    </w:p>
                    <w:p w14:paraId="4E99269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v:textbox>
                <w10:anchorlock/>
              </v:shape>
            </w:pict>
          </mc:Fallback>
        </mc:AlternateContent>
      </w:r>
      <w:r>
        <w:rPr>
          <w:noProof/>
          <w:lang w:val="en-US"/>
        </w:rPr>
        <w:t xml:space="preserve"> </w:t>
      </w:r>
      <w:r w:rsidRPr="00956FD3">
        <w:rPr>
          <w:noProof/>
          <w:lang w:val="en-US"/>
        </w:rPr>
        <mc:AlternateContent>
          <mc:Choice Requires="wps">
            <w:drawing>
              <wp:inline distT="0" distB="0" distL="0" distR="0" wp14:anchorId="0CFBCF16" wp14:editId="33444606">
                <wp:extent cx="960755" cy="727075"/>
                <wp:effectExtent l="0" t="0" r="0" b="9525"/>
                <wp:docPr id="47" name="Tekstfelt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941AA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5</w:t>
                            </w:r>
                          </w:p>
                          <w:p w14:paraId="14CFC48D"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FAMILIE</w:t>
                            </w:r>
                            <w:r w:rsidRPr="00C956B2">
                              <w:rPr>
                                <w:b/>
                                <w:sz w:val="16"/>
                                <w:szCs w:val="16"/>
                              </w:rPr>
                              <w:br/>
                              <w:t>RAPPORT</w:t>
                            </w:r>
                          </w:p>
                          <w:p w14:paraId="01B41212"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Grethe og Jørgen</w:t>
                            </w:r>
                          </w:p>
                          <w:p w14:paraId="7425DC88"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FBCF16" id="Tekstfelt 47" o:spid="_x0000_s1030"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&#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CYrNrgkgIAAI4FAAAOAAAAAAAAAAAAAAAAAC4CAABkcnMvZTJvRG9jLnhtbFBL&#13;&#10;AQItABQABgAIAAAAIQAi41uF3QAAAAoBAAAPAAAAAAAAAAAAAAAAAOwEAABkcnMvZG93bnJldi54&#13;&#10;bWxQSwUGAAAAAAQABADzAAAA9gUAAAAA&#13;&#10;" filled="f" stroked="f">
                <o:lock v:ext="edit" aspectratio="t"/>
                <v:textbox>
                  <w:txbxContent>
                    <w:p w14:paraId="68941AA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5</w:t>
                      </w:r>
                    </w:p>
                    <w:p w14:paraId="14CFC48D"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FAMILIE</w:t>
                      </w:r>
                      <w:r w:rsidRPr="00C956B2">
                        <w:rPr>
                          <w:b/>
                          <w:sz w:val="16"/>
                          <w:szCs w:val="16"/>
                        </w:rPr>
                        <w:br/>
                        <w:t>RAPPORT</w:t>
                      </w:r>
                    </w:p>
                    <w:p w14:paraId="01B41212"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Grethe og Jørgen</w:t>
                      </w:r>
                    </w:p>
                    <w:p w14:paraId="7425DC88"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slægtsbog + digital</w:t>
                      </w:r>
                    </w:p>
                  </w:txbxContent>
                </v:textbox>
                <w10:anchorlock/>
              </v:shape>
            </w:pict>
          </mc:Fallback>
        </mc:AlternateContent>
      </w:r>
    </w:p>
    <w:p w14:paraId="2736C656" w14:textId="77777777" w:rsidR="00514601" w:rsidRDefault="00514601" w:rsidP="00514601">
      <w:pPr>
        <w:pStyle w:val="Garamond13"/>
        <w:jc w:val="center"/>
      </w:pPr>
      <w:r>
        <w:rPr>
          <w:noProof/>
          <w:lang w:val="en-US"/>
        </w:rPr>
        <mc:AlternateContent>
          <mc:Choice Requires="wps">
            <w:drawing>
              <wp:inline distT="0" distB="0" distL="0" distR="0" wp14:anchorId="5D3F3583" wp14:editId="5CF4BA8E">
                <wp:extent cx="960755" cy="727075"/>
                <wp:effectExtent l="0" t="0" r="0" b="9525"/>
                <wp:docPr id="48" name="Tekstfelt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497F85"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6</w:t>
                            </w:r>
                          </w:p>
                          <w:p w14:paraId="6BADEF33"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Pr>
                                <w:b/>
                                <w:sz w:val="16"/>
                                <w:szCs w:val="16"/>
                              </w:rPr>
                              <w:t>FORFÆDRE</w:t>
                            </w:r>
                            <w:r>
                              <w:rPr>
                                <w:b/>
                                <w:sz w:val="16"/>
                                <w:szCs w:val="16"/>
                              </w:rPr>
                              <w:br/>
                              <w:t>TRÆ</w:t>
                            </w:r>
                          </w:p>
                          <w:p w14:paraId="0ABE683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w:t>
                            </w:r>
                            <w:r w:rsidRPr="00C956B2">
                              <w:rPr>
                                <w:sz w:val="16"/>
                                <w:szCs w:val="16"/>
                              </w:rPr>
                              <w:t>mor</w:t>
                            </w:r>
                          </w:p>
                          <w:p w14:paraId="45B10D60"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3F3583" id="Tekstfelt 48" o:spid="_x0000_s1031"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" filled="f" stroked="f">
                <o:lock v:ext="edit" aspectratio="t"/>
                <v:textbox>
                  <w:txbxContent>
                    <w:p w14:paraId="31497F85"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6</w:t>
                      </w:r>
                    </w:p>
                    <w:p w14:paraId="6BADEF33"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Pr>
                          <w:b/>
                          <w:sz w:val="16"/>
                          <w:szCs w:val="16"/>
                        </w:rPr>
                        <w:t>FORFÆDRE</w:t>
                      </w:r>
                      <w:r>
                        <w:rPr>
                          <w:b/>
                          <w:sz w:val="16"/>
                          <w:szCs w:val="16"/>
                        </w:rPr>
                        <w:br/>
                        <w:t>TRÆ</w:t>
                      </w:r>
                    </w:p>
                    <w:p w14:paraId="0ABE683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w:t>
                      </w:r>
                      <w:r w:rsidRPr="00C956B2">
                        <w:rPr>
                          <w:sz w:val="16"/>
                          <w:szCs w:val="16"/>
                        </w:rPr>
                        <w:t>mor</w:t>
                      </w:r>
                    </w:p>
                    <w:p w14:paraId="45B10D60"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v:textbox>
                <w10:anchorlock/>
              </v:shape>
            </w:pict>
          </mc:Fallback>
        </mc:AlternateContent>
      </w:r>
      <w:r>
        <w:t xml:space="preserve"> </w:t>
      </w:r>
      <w:r>
        <w:rPr>
          <w:noProof/>
          <w:lang w:val="en-US"/>
        </w:rPr>
        <mc:AlternateContent>
          <mc:Choice Requires="wps">
            <w:drawing>
              <wp:inline distT="0" distB="0" distL="0" distR="0" wp14:anchorId="33A5BCDE" wp14:editId="784B5DF9">
                <wp:extent cx="960755" cy="727075"/>
                <wp:effectExtent l="0" t="0" r="0" b="9525"/>
                <wp:docPr id="49" name="Tekstfelt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DBD048"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7</w:t>
                            </w:r>
                          </w:p>
                          <w:p w14:paraId="08D225FD"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sidRPr="00C956B2">
                              <w:rPr>
                                <w:b/>
                                <w:sz w:val="16"/>
                                <w:szCs w:val="16"/>
                              </w:rPr>
                              <w:t>SLÆGTS</w:t>
                            </w:r>
                            <w:r w:rsidRPr="00C956B2">
                              <w:rPr>
                                <w:b/>
                                <w:sz w:val="16"/>
                                <w:szCs w:val="16"/>
                              </w:rPr>
                              <w:br/>
                              <w:t>RAPPORT</w:t>
                            </w:r>
                          </w:p>
                          <w:p w14:paraId="0108077F"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w:t>
                            </w:r>
                            <w:r w:rsidRPr="00C956B2">
                              <w:rPr>
                                <w:sz w:val="16"/>
                                <w:szCs w:val="16"/>
                              </w:rPr>
                              <w:t>mor</w:t>
                            </w:r>
                          </w:p>
                          <w:p w14:paraId="2C14498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A5BCDE" id="Tekstfelt 49" o:spid="_x0000_s1032"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&#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gui3bpMCAACOBQAADgAAAAAAAAAAAAAAAAAuAgAAZHJzL2Uyb0RvYy54bWxQ&#13;&#10;SwECLQAUAAYACAAAACEAIuNbhd0AAAAKAQAADwAAAAAAAAAAAAAAAADtBAAAZHJzL2Rvd25yZXYu&#13;&#10;eG1sUEsFBgAAAAAEAAQA8wAAAPcFAAAAAA==&#13;&#10;" filled="f" stroked="f">
                <o:lock v:ext="edit" aspectratio="t"/>
                <v:textbox>
                  <w:txbxContent>
                    <w:p w14:paraId="21DBD048"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7</w:t>
                      </w:r>
                    </w:p>
                    <w:p w14:paraId="08D225FD"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sidRPr="00C956B2">
                        <w:rPr>
                          <w:b/>
                          <w:sz w:val="16"/>
                          <w:szCs w:val="16"/>
                        </w:rPr>
                        <w:t>SLÆGTS</w:t>
                      </w:r>
                      <w:r w:rsidRPr="00C956B2">
                        <w:rPr>
                          <w:b/>
                          <w:sz w:val="16"/>
                          <w:szCs w:val="16"/>
                        </w:rPr>
                        <w:br/>
                        <w:t>RAPPORT</w:t>
                      </w:r>
                    </w:p>
                    <w:p w14:paraId="0108077F"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w:t>
                      </w:r>
                      <w:r w:rsidRPr="00C956B2">
                        <w:rPr>
                          <w:sz w:val="16"/>
                          <w:szCs w:val="16"/>
                        </w:rPr>
                        <w:t>mor</w:t>
                      </w:r>
                    </w:p>
                    <w:p w14:paraId="2C144989"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v:textbox>
                <w10:anchorlock/>
              </v:shape>
            </w:pict>
          </mc:Fallback>
        </mc:AlternateContent>
      </w:r>
      <w:r>
        <w:t xml:space="preserve"> </w:t>
      </w:r>
      <w:r>
        <w:rPr>
          <w:noProof/>
          <w:lang w:val="en-US"/>
        </w:rPr>
        <mc:AlternateContent>
          <mc:Choice Requires="wps">
            <w:drawing>
              <wp:inline distT="0" distB="0" distL="0" distR="0" wp14:anchorId="7E6104AD" wp14:editId="6AFD5E5A">
                <wp:extent cx="960755" cy="727075"/>
                <wp:effectExtent l="0" t="0" r="0" b="9525"/>
                <wp:docPr id="50" name="Tekstfelt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BF1461"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8</w:t>
                            </w:r>
                          </w:p>
                          <w:p w14:paraId="1B7DB8B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Pr>
                                <w:b/>
                                <w:sz w:val="16"/>
                                <w:szCs w:val="16"/>
                              </w:rPr>
                              <w:t>FORFÆDRE</w:t>
                            </w:r>
                            <w:r>
                              <w:rPr>
                                <w:b/>
                                <w:sz w:val="16"/>
                                <w:szCs w:val="16"/>
                              </w:rPr>
                              <w:br/>
                              <w:t>TRÆ</w:t>
                            </w:r>
                          </w:p>
                          <w:p w14:paraId="41246D98"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svigerfar</w:t>
                            </w:r>
                          </w:p>
                          <w:p w14:paraId="2D8D38A3"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6104AD" id="Tekstfelt 50" o:spid="_x0000_s1033"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&#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Ace6djkgIAAI4FAAAOAAAAAAAAAAAAAAAAAC4CAABkcnMvZTJvRG9jLnhtbFBL&#13;&#10;AQItABQABgAIAAAAIQAi41uF3QAAAAoBAAAPAAAAAAAAAAAAAAAAAOwEAABkcnMvZG93bnJldi54&#13;&#10;bWxQSwUGAAAAAAQABADzAAAA9gUAAAAA&#13;&#10;" filled="f" stroked="f">
                <o:lock v:ext="edit" aspectratio="t"/>
                <v:textbox>
                  <w:txbxContent>
                    <w:p w14:paraId="76BF1461"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8</w:t>
                      </w:r>
                    </w:p>
                    <w:p w14:paraId="1B7DB8B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Pr>
                          <w:b/>
                          <w:sz w:val="16"/>
                          <w:szCs w:val="16"/>
                        </w:rPr>
                        <w:t>FORFÆDRE</w:t>
                      </w:r>
                      <w:r>
                        <w:rPr>
                          <w:b/>
                          <w:sz w:val="16"/>
                          <w:szCs w:val="16"/>
                        </w:rPr>
                        <w:br/>
                        <w:t>TRÆ</w:t>
                      </w:r>
                    </w:p>
                    <w:p w14:paraId="41246D98"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svigerfar</w:t>
                      </w:r>
                    </w:p>
                    <w:p w14:paraId="2D8D38A3"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v:textbox>
                <w10:anchorlock/>
              </v:shape>
            </w:pict>
          </mc:Fallback>
        </mc:AlternateContent>
      </w:r>
      <w:r>
        <w:t xml:space="preserve"> </w:t>
      </w:r>
      <w:r>
        <w:rPr>
          <w:noProof/>
          <w:lang w:val="en-US"/>
        </w:rPr>
        <mc:AlternateContent>
          <mc:Choice Requires="wps">
            <w:drawing>
              <wp:inline distT="0" distB="0" distL="0" distR="0" wp14:anchorId="15198621" wp14:editId="0F3B54F7">
                <wp:extent cx="960755" cy="727075"/>
                <wp:effectExtent l="0" t="0" r="0" b="9525"/>
                <wp:docPr id="51" name="Tekstfelt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8B59B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9</w:t>
                            </w:r>
                          </w:p>
                          <w:p w14:paraId="5EFE220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sidRPr="00C956B2">
                              <w:rPr>
                                <w:b/>
                                <w:sz w:val="16"/>
                                <w:szCs w:val="16"/>
                              </w:rPr>
                              <w:t>SLÆGTS</w:t>
                            </w:r>
                            <w:r w:rsidRPr="00C956B2">
                              <w:rPr>
                                <w:b/>
                                <w:sz w:val="16"/>
                                <w:szCs w:val="16"/>
                              </w:rPr>
                              <w:br/>
                              <w:t>RAPPORT</w:t>
                            </w:r>
                          </w:p>
                          <w:p w14:paraId="566CC1EF"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svigerfar</w:t>
                            </w:r>
                          </w:p>
                          <w:p w14:paraId="2558C1AC"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98621" id="Tekstfelt 51" o:spid="_x0000_s1034"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&#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Ci5cpNkgIAAI4FAAAOAAAAAAAAAAAAAAAAAC4CAABkcnMvZTJvRG9jLnhtbFBL&#13;&#10;AQItABQABgAIAAAAIQAi41uF3QAAAAoBAAAPAAAAAAAAAAAAAAAAAOwEAABkcnMvZG93bnJldi54&#13;&#10;bWxQSwUGAAAAAAQABADzAAAA9gUAAAAA&#13;&#10;" filled="f" stroked="f">
                <o:lock v:ext="edit" aspectratio="t"/>
                <v:textbox>
                  <w:txbxContent>
                    <w:p w14:paraId="4A8B59B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9</w:t>
                      </w:r>
                    </w:p>
                    <w:p w14:paraId="5EFE220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sidRPr="00C956B2">
                        <w:rPr>
                          <w:b/>
                          <w:sz w:val="16"/>
                          <w:szCs w:val="16"/>
                        </w:rPr>
                        <w:t>SLÆGTS</w:t>
                      </w:r>
                      <w:r w:rsidRPr="00C956B2">
                        <w:rPr>
                          <w:b/>
                          <w:sz w:val="16"/>
                          <w:szCs w:val="16"/>
                        </w:rPr>
                        <w:br/>
                        <w:t>RAPPORT</w:t>
                      </w:r>
                    </w:p>
                    <w:p w14:paraId="566CC1EF"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svigerfar</w:t>
                      </w:r>
                    </w:p>
                    <w:p w14:paraId="2558C1AC"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v:textbox>
                <w10:anchorlock/>
              </v:shape>
            </w:pict>
          </mc:Fallback>
        </mc:AlternateContent>
      </w:r>
      <w:r>
        <w:t xml:space="preserve"> </w:t>
      </w:r>
      <w:r>
        <w:rPr>
          <w:noProof/>
          <w:lang w:val="en-US"/>
        </w:rPr>
        <mc:AlternateContent>
          <mc:Choice Requires="wps">
            <w:drawing>
              <wp:inline distT="0" distB="0" distL="0" distR="0" wp14:anchorId="72374B50" wp14:editId="4E51361F">
                <wp:extent cx="960755" cy="727075"/>
                <wp:effectExtent l="0" t="0" r="0" b="9525"/>
                <wp:docPr id="52" name="Tekstfelt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BC1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10</w:t>
                            </w:r>
                          </w:p>
                          <w:p w14:paraId="6E2AE1B2"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Pr>
                                <w:b/>
                                <w:sz w:val="16"/>
                                <w:szCs w:val="16"/>
                              </w:rPr>
                              <w:t>FAMILIE</w:t>
                            </w:r>
                            <w:r w:rsidRPr="00C956B2">
                              <w:rPr>
                                <w:b/>
                                <w:sz w:val="16"/>
                                <w:szCs w:val="16"/>
                              </w:rPr>
                              <w:br/>
                              <w:t>RAPPORT</w:t>
                            </w:r>
                          </w:p>
                          <w:p w14:paraId="7E2168F7"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svigerfamilie</w:t>
                            </w:r>
                          </w:p>
                          <w:p w14:paraId="62C4BCF2"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374B50" id="Tekstfelt 52" o:spid="_x0000_s1035"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&#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Gl/tBpMCAACOBQAADgAAAAAAAAAAAAAAAAAuAgAAZHJzL2Uyb0RvYy54bWxQ&#13;&#10;SwECLQAUAAYACAAAACEAIuNbhd0AAAAKAQAADwAAAAAAAAAAAAAAAADtBAAAZHJzL2Rvd25yZXYu&#13;&#10;eG1sUEsFBgAAAAAEAAQA8wAAAPcFAAAAAA==&#13;&#10;" filled="f" stroked="f">
                <o:lock v:ext="edit" aspectratio="t"/>
                <v:textbox>
                  <w:txbxContent>
                    <w:p w14:paraId="07C6BC1A"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10</w:t>
                      </w:r>
                    </w:p>
                    <w:p w14:paraId="6E2AE1B2"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r>
                        <w:rPr>
                          <w:b/>
                          <w:sz w:val="16"/>
                          <w:szCs w:val="16"/>
                        </w:rPr>
                        <w:t>FAMILIE</w:t>
                      </w:r>
                      <w:r w:rsidRPr="00C956B2">
                        <w:rPr>
                          <w:b/>
                          <w:sz w:val="16"/>
                          <w:szCs w:val="16"/>
                        </w:rPr>
                        <w:br/>
                        <w:t>RAPPORT</w:t>
                      </w:r>
                    </w:p>
                    <w:p w14:paraId="7E2168F7"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svigerfamilie</w:t>
                      </w:r>
                    </w:p>
                    <w:p w14:paraId="62C4BCF2" w14:textId="77777777" w:rsidR="00157B0E" w:rsidRPr="00C956B2" w:rsidRDefault="00157B0E" w:rsidP="00514601">
                      <w:pPr>
                        <w:pBdr>
                          <w:top w:val="single" w:sz="4" w:space="1" w:color="auto"/>
                          <w:left w:val="single" w:sz="4" w:space="4" w:color="auto"/>
                          <w:bottom w:val="single" w:sz="4" w:space="1" w:color="auto"/>
                          <w:right w:val="single" w:sz="4" w:space="4" w:color="auto"/>
                        </w:pBdr>
                        <w:shd w:val="clear" w:color="auto" w:fill="DBE5F1" w:themeFill="accent1" w:themeFillTint="33"/>
                        <w:jc w:val="center"/>
                        <w:rPr>
                          <w:sz w:val="16"/>
                          <w:szCs w:val="16"/>
                        </w:rPr>
                      </w:pPr>
                      <w:r>
                        <w:rPr>
                          <w:sz w:val="16"/>
                          <w:szCs w:val="16"/>
                        </w:rPr>
                        <w:t>slægtsbog + digital</w:t>
                      </w:r>
                    </w:p>
                  </w:txbxContent>
                </v:textbox>
                <w10:anchorlock/>
              </v:shape>
            </w:pict>
          </mc:Fallback>
        </mc:AlternateContent>
      </w:r>
    </w:p>
    <w:p w14:paraId="7B638850" w14:textId="77777777" w:rsidR="00514601" w:rsidRPr="002B1F85" w:rsidRDefault="00514601" w:rsidP="00514601">
      <w:pPr>
        <w:pStyle w:val="Garamond4"/>
        <w:rPr>
          <w:sz w:val="16"/>
          <w:szCs w:val="16"/>
        </w:rPr>
      </w:pPr>
    </w:p>
    <w:p w14:paraId="3471524F" w14:textId="77777777" w:rsidR="00514601" w:rsidRDefault="00514601" w:rsidP="00514601">
      <w:pPr>
        <w:pStyle w:val="Garamond13"/>
        <w:jc w:val="center"/>
      </w:pPr>
      <w:r>
        <w:rPr>
          <w:noProof/>
          <w:lang w:val="en-US"/>
        </w:rPr>
        <mc:AlternateContent>
          <mc:Choice Requires="wps">
            <w:drawing>
              <wp:inline distT="0" distB="0" distL="0" distR="0" wp14:anchorId="1C96190F" wp14:editId="454C071A">
                <wp:extent cx="960755" cy="727075"/>
                <wp:effectExtent l="0" t="0" r="0" b="9525"/>
                <wp:docPr id="53" name="Tekstfelt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39444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11</w:t>
                            </w:r>
                          </w:p>
                          <w:p w14:paraId="27FCB09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2410043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EN DRENG I ET SPIL KEGLER</w:t>
                            </w:r>
                          </w:p>
                          <w:p w14:paraId="157ED75A"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96190F" id="Tekstfelt 53" o:spid="_x0000_s1036"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&#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CrJVYBkgIAAI8FAAAOAAAAAAAAAAAAAAAAAC4CAABkcnMvZTJvRG9jLnhtbFBL&#13;&#10;AQItABQABgAIAAAAIQAi41uF3QAAAAoBAAAPAAAAAAAAAAAAAAAAAOwEAABkcnMvZG93bnJldi54&#13;&#10;bWxQSwUGAAAAAAQABADzAAAA9gUAAAAA&#13;&#10;" filled="f" stroked="f">
                <o:lock v:ext="edit" aspectratio="t"/>
                <v:textbox>
                  <w:txbxContent>
                    <w:p w14:paraId="5839444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11</w:t>
                      </w:r>
                    </w:p>
                    <w:p w14:paraId="27FCB09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2410043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EN DRENG I ET SPIL KEGLER</w:t>
                      </w:r>
                    </w:p>
                    <w:p w14:paraId="157ED75A"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bog</w:t>
                      </w:r>
                    </w:p>
                  </w:txbxContent>
                </v:textbox>
                <w10:anchorlock/>
              </v:shape>
            </w:pict>
          </mc:Fallback>
        </mc:AlternateContent>
      </w:r>
      <w:r>
        <w:t xml:space="preserve"> </w:t>
      </w:r>
    </w:p>
    <w:p w14:paraId="7A6F743E" w14:textId="77777777" w:rsidR="00514601" w:rsidRDefault="00514601" w:rsidP="00514601">
      <w:pPr>
        <w:pStyle w:val="Garamond13"/>
        <w:jc w:val="center"/>
      </w:pPr>
      <w:r>
        <w:rPr>
          <w:noProof/>
          <w:lang w:val="en-US"/>
        </w:rPr>
        <mc:AlternateContent>
          <mc:Choice Requires="wps">
            <w:drawing>
              <wp:inline distT="0" distB="0" distL="0" distR="0" wp14:anchorId="10B94232" wp14:editId="2E2D3229">
                <wp:extent cx="960755" cy="727075"/>
                <wp:effectExtent l="0" t="0" r="0" b="9525"/>
                <wp:docPr id="54" name="Tekstfelt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59508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12</w:t>
                            </w:r>
                          </w:p>
                          <w:p w14:paraId="3173D31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4375F71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begyndelsen</w:t>
                            </w:r>
                          </w:p>
                          <w:p w14:paraId="1F95101D"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3497EB72"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B94232" id="Tekstfelt 54" o:spid="_x0000_s1037"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" filled="f" stroked="f">
                <o:lock v:ext="edit" aspectratio="t"/>
                <v:textbox>
                  <w:txbxContent>
                    <w:p w14:paraId="4459508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12</w:t>
                      </w:r>
                    </w:p>
                    <w:p w14:paraId="3173D31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4375F71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begyndelsen</w:t>
                      </w:r>
                    </w:p>
                    <w:p w14:paraId="1F95101D"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3497EB72"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v:textbox>
                <w10:anchorlock/>
              </v:shape>
            </w:pict>
          </mc:Fallback>
        </mc:AlternateContent>
      </w:r>
      <w:r>
        <w:rPr>
          <w:noProof/>
          <w:lang w:val="en-US"/>
        </w:rPr>
        <mc:AlternateContent>
          <mc:Choice Requires="wps">
            <w:drawing>
              <wp:inline distT="0" distB="0" distL="0" distR="0" wp14:anchorId="16EA1900" wp14:editId="2DCDE121">
                <wp:extent cx="960755" cy="727075"/>
                <wp:effectExtent l="0" t="0" r="0" b="9525"/>
                <wp:docPr id="55" name="Tekstfelt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64B7B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13</w:t>
                            </w:r>
                          </w:p>
                          <w:p w14:paraId="22E8696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4921702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barndommen på landet</w:t>
                            </w:r>
                          </w:p>
                          <w:p w14:paraId="22D8AE8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EA1900" id="Tekstfelt 55" o:spid="_x0000_s1038"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&#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AiOYR7kgIAAI8FAAAOAAAAAAAAAAAAAAAAAC4CAABkcnMvZTJvRG9jLnhtbFBL&#13;&#10;AQItABQABgAIAAAAIQAi41uF3QAAAAoBAAAPAAAAAAAAAAAAAAAAAOwEAABkcnMvZG93bnJldi54&#13;&#10;bWxQSwUGAAAAAAQABADzAAAA9gUAAAAA&#13;&#10;" filled="f" stroked="f">
                <o:lock v:ext="edit" aspectratio="t"/>
                <v:textbox>
                  <w:txbxContent>
                    <w:p w14:paraId="3064B7B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13</w:t>
                      </w:r>
                    </w:p>
                    <w:p w14:paraId="22E8696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4921702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barndommen på landet</w:t>
                      </w:r>
                    </w:p>
                    <w:p w14:paraId="22D8AE8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v:textbox>
                <w10:anchorlock/>
              </v:shape>
            </w:pict>
          </mc:Fallback>
        </mc:AlternateContent>
      </w:r>
      <w:r>
        <w:rPr>
          <w:noProof/>
          <w:lang w:val="en-US"/>
        </w:rPr>
        <mc:AlternateContent>
          <mc:Choice Requires="wps">
            <w:drawing>
              <wp:inline distT="0" distB="0" distL="0" distR="0" wp14:anchorId="4E427772" wp14:editId="66ED1CB0">
                <wp:extent cx="960755" cy="727075"/>
                <wp:effectExtent l="0" t="0" r="0" b="9525"/>
                <wp:docPr id="56" name="Tekstfelt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674CC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14</w:t>
                            </w:r>
                          </w:p>
                          <w:p w14:paraId="17FA94D1"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032BD3D2"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ungdommen i byerne</w:t>
                            </w:r>
                          </w:p>
                          <w:p w14:paraId="4369D41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427772" id="Tekstfelt 56" o:spid="_x0000_s1039"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" filled="f" stroked="f">
                <o:lock v:ext="edit" aspectratio="t"/>
                <v:textbox>
                  <w:txbxContent>
                    <w:p w14:paraId="6A674CC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14</w:t>
                      </w:r>
                    </w:p>
                    <w:p w14:paraId="17FA94D1"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032BD3D2"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ungdommen i byerne</w:t>
                      </w:r>
                    </w:p>
                    <w:p w14:paraId="4369D41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v:textbox>
                <w10:anchorlock/>
              </v:shape>
            </w:pict>
          </mc:Fallback>
        </mc:AlternateContent>
      </w:r>
      <w:r>
        <w:rPr>
          <w:noProof/>
          <w:lang w:val="en-US"/>
        </w:rPr>
        <mc:AlternateContent>
          <mc:Choice Requires="wps">
            <w:drawing>
              <wp:inline distT="0" distB="0" distL="0" distR="0" wp14:anchorId="317288B2" wp14:editId="11F2D8B4">
                <wp:extent cx="960755" cy="727075"/>
                <wp:effectExtent l="0" t="0" r="0" b="9525"/>
                <wp:docPr id="57" name="Tekstfelt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B545C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15</w:t>
                            </w:r>
                          </w:p>
                          <w:p w14:paraId="7A43955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0DC65DCB"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far murer og arkitekt</w:t>
                            </w:r>
                          </w:p>
                          <w:p w14:paraId="0E08E70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7288B2" id="Tekstfelt 57" o:spid="_x0000_s1040"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zraNWZMCAACPBQAADgAAAAAAAAAAAAAAAAAuAgAAZHJzL2Uyb0RvYy54bWxQ&#13;&#10;SwECLQAUAAYACAAAACEAIuNbhd0AAAAKAQAADwAAAAAAAAAAAAAAAADtBAAAZHJzL2Rvd25yZXYu&#13;&#10;eG1sUEsFBgAAAAAEAAQA8wAAAPcFAAAAAA==&#13;&#10;" filled="f" stroked="f">
                <o:lock v:ext="edit" aspectratio="t"/>
                <v:textbox>
                  <w:txbxContent>
                    <w:p w14:paraId="39B545C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15</w:t>
                      </w:r>
                    </w:p>
                    <w:p w14:paraId="7A43955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0DC65DCB"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far murer og arkitekt</w:t>
                      </w:r>
                    </w:p>
                    <w:p w14:paraId="0E08E70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v:textbox>
                <w10:anchorlock/>
              </v:shape>
            </w:pict>
          </mc:Fallback>
        </mc:AlternateContent>
      </w:r>
      <w:r>
        <w:rPr>
          <w:noProof/>
          <w:lang w:val="en-US"/>
        </w:rPr>
        <mc:AlternateContent>
          <mc:Choice Requires="wps">
            <w:drawing>
              <wp:inline distT="0" distB="0" distL="0" distR="0" wp14:anchorId="2C70222C" wp14:editId="64DBAEF9">
                <wp:extent cx="960755" cy="727075"/>
                <wp:effectExtent l="0" t="0" r="0" b="9525"/>
                <wp:docPr id="58" name="Tekstfelt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65586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16</w:t>
                            </w:r>
                          </w:p>
                          <w:p w14:paraId="6FFC497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3C9B5E5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manddommen</w:t>
                            </w:r>
                          </w:p>
                          <w:p w14:paraId="2F7E9F5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27B3E33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70222C" id="Tekstfelt 58" o:spid="_x0000_s1041"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&#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DGxySfkgIAAI8FAAAOAAAAAAAAAAAAAAAAAC4CAABkcnMvZTJvRG9jLnhtbFBL&#13;&#10;AQItABQABgAIAAAAIQAi41uF3QAAAAoBAAAPAAAAAAAAAAAAAAAAAOwEAABkcnMvZG93bnJldi54&#13;&#10;bWxQSwUGAAAAAAQABADzAAAA9gUAAAAA&#13;&#10;" filled="f" stroked="f">
                <o:lock v:ext="edit" aspectratio="t"/>
                <v:textbox>
                  <w:txbxContent>
                    <w:p w14:paraId="6965586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16</w:t>
                      </w:r>
                    </w:p>
                    <w:p w14:paraId="6FFC497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3C9B5E5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manddommen</w:t>
                      </w:r>
                    </w:p>
                    <w:p w14:paraId="2F7E9F5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27B3E337"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v:textbox>
                <w10:anchorlock/>
              </v:shape>
            </w:pict>
          </mc:Fallback>
        </mc:AlternateContent>
      </w:r>
      <w:r>
        <w:rPr>
          <w:noProof/>
          <w:lang w:val="en-US"/>
        </w:rPr>
        <mc:AlternateContent>
          <mc:Choice Requires="wps">
            <w:drawing>
              <wp:inline distT="0" distB="0" distL="0" distR="0" wp14:anchorId="5AD4811D" wp14:editId="256A1CA3">
                <wp:extent cx="960755" cy="727075"/>
                <wp:effectExtent l="0" t="0" r="0" b="9525"/>
                <wp:docPr id="59" name="Tekstfelt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E3DBB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17</w:t>
                            </w:r>
                          </w:p>
                          <w:p w14:paraId="7170A044"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08C1580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alderdommen</w:t>
                            </w:r>
                          </w:p>
                          <w:p w14:paraId="7C5AB9D0"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3F97666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D4811D" id="Tekstfelt 59" o:spid="_x0000_s1042"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" filled="f" stroked="f">
                <o:lock v:ext="edit" aspectratio="t"/>
                <v:textbox>
                  <w:txbxContent>
                    <w:p w14:paraId="65E3DBB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17</w:t>
                      </w:r>
                    </w:p>
                    <w:p w14:paraId="7170A044"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sidRPr="003B4B3F">
                        <w:rPr>
                          <w:b/>
                          <w:sz w:val="16"/>
                          <w:szCs w:val="16"/>
                        </w:rPr>
                        <w:t>SEVBIOGRAFI</w:t>
                      </w:r>
                    </w:p>
                    <w:p w14:paraId="08C1580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alderdommen</w:t>
                      </w:r>
                    </w:p>
                    <w:p w14:paraId="7C5AB9D0"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3F97666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afsnit bog + digital</w:t>
                      </w:r>
                    </w:p>
                  </w:txbxContent>
                </v:textbox>
                <w10:anchorlock/>
              </v:shape>
            </w:pict>
          </mc:Fallback>
        </mc:AlternateContent>
      </w:r>
    </w:p>
    <w:p w14:paraId="20CB5CAC" w14:textId="77777777" w:rsidR="00514601" w:rsidRPr="002B1F85" w:rsidRDefault="00514601" w:rsidP="00514601">
      <w:pPr>
        <w:pStyle w:val="Garamond4"/>
        <w:rPr>
          <w:sz w:val="16"/>
          <w:szCs w:val="16"/>
        </w:rPr>
      </w:pPr>
    </w:p>
    <w:p w14:paraId="34AEE690" w14:textId="77777777" w:rsidR="00514601" w:rsidRDefault="00514601" w:rsidP="00514601">
      <w:pPr>
        <w:pStyle w:val="Garamond13"/>
        <w:jc w:val="center"/>
      </w:pPr>
      <w:r>
        <w:rPr>
          <w:noProof/>
          <w:lang w:val="en-US"/>
        </w:rPr>
        <mc:AlternateContent>
          <mc:Choice Requires="wps">
            <w:drawing>
              <wp:inline distT="0" distB="0" distL="0" distR="0" wp14:anchorId="72D970A7" wp14:editId="1AC3B5E6">
                <wp:extent cx="960755" cy="727075"/>
                <wp:effectExtent l="0" t="0" r="0" b="9525"/>
                <wp:docPr id="60" name="Tekstfelt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3004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18</w:t>
                            </w:r>
                          </w:p>
                          <w:p w14:paraId="1D2F926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4510E3CB"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www.larsjorgen.</w:t>
                            </w:r>
                            <w:r>
                              <w:rPr>
                                <w:sz w:val="16"/>
                                <w:szCs w:val="16"/>
                              </w:rPr>
                              <w:br/>
                              <w:t>dk/passioner</w:t>
                            </w:r>
                          </w:p>
                          <w:p w14:paraId="33FFC32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D970A7" id="Tekstfelt 60" o:spid="_x0000_s1043"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&#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3VjVyZMCAACPBQAADgAAAAAAAAAAAAAAAAAuAgAAZHJzL2Uyb0RvYy54bWxQ&#13;&#10;SwECLQAUAAYACAAAACEAIuNbhd0AAAAKAQAADwAAAAAAAAAAAAAAAADtBAAAZHJzL2Rvd25yZXYu&#13;&#10;eG1sUEsFBgAAAAAEAAQA8wAAAPcFAAAAAA==&#13;&#10;" filled="f" stroked="f">
                <o:lock v:ext="edit" aspectratio="t"/>
                <v:textbox>
                  <w:txbxContent>
                    <w:p w14:paraId="5B03004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18</w:t>
                      </w:r>
                    </w:p>
                    <w:p w14:paraId="1D2F926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4510E3CB"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www.larsjorgen.</w:t>
                      </w:r>
                      <w:r>
                        <w:rPr>
                          <w:sz w:val="16"/>
                          <w:szCs w:val="16"/>
                        </w:rPr>
                        <w:br/>
                        <w:t>dk/passioner</w:t>
                      </w:r>
                    </w:p>
                    <w:p w14:paraId="33FFC32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6125FC83" wp14:editId="09552421">
                <wp:extent cx="960755" cy="727075"/>
                <wp:effectExtent l="0" t="0" r="0" b="9525"/>
                <wp:docPr id="61" name="Tekstfelt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F8C308"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19</w:t>
                            </w:r>
                          </w:p>
                          <w:p w14:paraId="3F5EAC7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2E0A8781"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mennesker</w:t>
                            </w:r>
                          </w:p>
                          <w:p w14:paraId="64FD3488"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0D528F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25FC83" id="Tekstfelt 61" o:spid="_x0000_s1044"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&#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6NbFJ5MCAACPBQAADgAAAAAAAAAAAAAAAAAuAgAAZHJzL2Uyb0RvYy54bWxQ&#13;&#10;SwECLQAUAAYACAAAACEAIuNbhd0AAAAKAQAADwAAAAAAAAAAAAAAAADtBAAAZHJzL2Rvd25yZXYu&#13;&#10;eG1sUEsFBgAAAAAEAAQA8wAAAPcFAAAAAA==&#13;&#10;" filled="f" stroked="f">
                <o:lock v:ext="edit" aspectratio="t"/>
                <v:textbox>
                  <w:txbxContent>
                    <w:p w14:paraId="01F8C308"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19</w:t>
                      </w:r>
                    </w:p>
                    <w:p w14:paraId="3F5EAC7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2E0A8781"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mennesker</w:t>
                      </w:r>
                    </w:p>
                    <w:p w14:paraId="64FD3488"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0D528F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2257C71A" wp14:editId="1C7E045E">
                <wp:extent cx="960755" cy="727075"/>
                <wp:effectExtent l="0" t="0" r="0" b="9525"/>
                <wp:docPr id="62" name="Tekstfelt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FE5E2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20</w:t>
                            </w:r>
                          </w:p>
                          <w:p w14:paraId="1C6DCA4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3AF567F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kunst</w:t>
                            </w:r>
                          </w:p>
                          <w:p w14:paraId="73A28A0E"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3D9729A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57C71A" id="Tekstfelt 62" o:spid="_x0000_s1045"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jFsU95MCAACPBQAADgAAAAAAAAAAAAAAAAAuAgAAZHJzL2Uyb0RvYy54bWxQ&#13;&#10;SwECLQAUAAYACAAAACEAIuNbhd0AAAAKAQAADwAAAAAAAAAAAAAAAADtBAAAZHJzL2Rvd25yZXYu&#13;&#10;eG1sUEsFBgAAAAAEAAQA8wAAAPcFAAAAAA==&#13;&#10;" filled="f" stroked="f">
                <o:lock v:ext="edit" aspectratio="t"/>
                <v:textbox>
                  <w:txbxContent>
                    <w:p w14:paraId="3FFE5E2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20</w:t>
                      </w:r>
                    </w:p>
                    <w:p w14:paraId="1C6DCA4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3AF567F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kunst</w:t>
                      </w:r>
                    </w:p>
                    <w:p w14:paraId="73A28A0E"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3D9729AE"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297A4E69" wp14:editId="541ED7D4">
                <wp:extent cx="960755" cy="727075"/>
                <wp:effectExtent l="0" t="0" r="0" b="9525"/>
                <wp:docPr id="63" name="Tekstfelt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EA87A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21</w:t>
                            </w:r>
                          </w:p>
                          <w:p w14:paraId="7F63948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2A46882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huse</w:t>
                            </w:r>
                          </w:p>
                          <w:p w14:paraId="6EE1996D"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5FC7EE52"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7A4E69" id="Tekstfelt 63" o:spid="_x0000_s1046"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&#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GBH2EJMCAACPBQAADgAAAAAAAAAAAAAAAAAuAgAAZHJzL2Uyb0RvYy54bWxQ&#13;&#10;SwECLQAUAAYACAAAACEAIuNbhd0AAAAKAQAADwAAAAAAAAAAAAAAAADtBAAAZHJzL2Rvd25yZXYu&#13;&#10;eG1sUEsFBgAAAAAEAAQA8wAAAPcFAAAAAA==&#13;&#10;" filled="f" stroked="f">
                <o:lock v:ext="edit" aspectratio="t"/>
                <v:textbox>
                  <w:txbxContent>
                    <w:p w14:paraId="4BEA87A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21</w:t>
                      </w:r>
                    </w:p>
                    <w:p w14:paraId="7F63948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2A46882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huse</w:t>
                      </w:r>
                    </w:p>
                    <w:p w14:paraId="6EE1996D"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5FC7EE52"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3E4AB702" wp14:editId="535B9D25">
                <wp:extent cx="960755" cy="727075"/>
                <wp:effectExtent l="0" t="0" r="0" b="9525"/>
                <wp:docPr id="64" name="Tekstfelt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0B717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22</w:t>
                            </w:r>
                          </w:p>
                          <w:p w14:paraId="7F0B86E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7843A5CE"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samfund</w:t>
                            </w:r>
                          </w:p>
                          <w:p w14:paraId="563CD821"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773C536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4AB702" id="Tekstfelt 64" o:spid="_x0000_s1047"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&#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BnyiB7kgIAAI8FAAAOAAAAAAAAAAAAAAAAAC4CAABkcnMvZTJvRG9jLnhtbFBL&#13;&#10;AQItABQABgAIAAAAIQAi41uF3QAAAAoBAAAPAAAAAAAAAAAAAAAAAOwEAABkcnMvZG93bnJldi54&#13;&#10;bWxQSwUGAAAAAAQABADzAAAA9gUAAAAA&#13;&#10;" filled="f" stroked="f">
                <o:lock v:ext="edit" aspectratio="t"/>
                <v:textbox>
                  <w:txbxContent>
                    <w:p w14:paraId="110B717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22</w:t>
                      </w:r>
                    </w:p>
                    <w:p w14:paraId="7F0B86E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PASSIONER</w:t>
                      </w:r>
                    </w:p>
                    <w:p w14:paraId="7843A5CE"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samfund</w:t>
                      </w:r>
                    </w:p>
                    <w:p w14:paraId="563CD821"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773C536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t xml:space="preserve">   </w:t>
      </w:r>
    </w:p>
    <w:p w14:paraId="34CFDF01" w14:textId="77777777" w:rsidR="00514601" w:rsidRPr="002B1F85" w:rsidRDefault="00514601" w:rsidP="00514601">
      <w:pPr>
        <w:pStyle w:val="Garamond4"/>
        <w:rPr>
          <w:sz w:val="16"/>
          <w:szCs w:val="16"/>
        </w:rPr>
      </w:pPr>
    </w:p>
    <w:p w14:paraId="25AB0826" w14:textId="77777777" w:rsidR="00514601" w:rsidRDefault="00514601" w:rsidP="00514601">
      <w:pPr>
        <w:pStyle w:val="Garamond13"/>
        <w:jc w:val="center"/>
      </w:pPr>
      <w:r>
        <w:rPr>
          <w:noProof/>
          <w:lang w:val="en-US"/>
        </w:rPr>
        <mc:AlternateContent>
          <mc:Choice Requires="wps">
            <w:drawing>
              <wp:inline distT="0" distB="0" distL="0" distR="0" wp14:anchorId="7CA870F9" wp14:editId="65030D2C">
                <wp:extent cx="960755" cy="727075"/>
                <wp:effectExtent l="0" t="0" r="0" b="9525"/>
                <wp:docPr id="65" name="Tekstfelt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9B5BB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23</w:t>
                            </w:r>
                            <w:r>
                              <w:rPr>
                                <w:sz w:val="16"/>
                                <w:szCs w:val="16"/>
                              </w:rPr>
                              <w:br/>
                            </w:r>
                            <w:r>
                              <w:rPr>
                                <w:b/>
                                <w:sz w:val="16"/>
                                <w:szCs w:val="16"/>
                              </w:rPr>
                              <w:t>PROJEKTER</w:t>
                            </w:r>
                          </w:p>
                          <w:p w14:paraId="451B18A8"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www.larsjorgen.</w:t>
                            </w:r>
                            <w:r>
                              <w:rPr>
                                <w:sz w:val="16"/>
                                <w:szCs w:val="16"/>
                              </w:rPr>
                              <w:br/>
                              <w:t>dk/projekter</w:t>
                            </w:r>
                          </w:p>
                          <w:p w14:paraId="3B8DCB4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A870F9" id="Tekstfelt 65" o:spid="_x0000_s1048"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&#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kQ0kapMCAACPBQAADgAAAAAAAAAAAAAAAAAuAgAAZHJzL2Uyb0RvYy54bWxQ&#13;&#10;SwECLQAUAAYACAAAACEAIuNbhd0AAAAKAQAADwAAAAAAAAAAAAAAAADtBAAAZHJzL2Rvd25yZXYu&#13;&#10;eG1sUEsFBgAAAAAEAAQA8wAAAPcFAAAAAA==&#13;&#10;" filled="f" stroked="f">
                <o:lock v:ext="edit" aspectratio="t"/>
                <v:textbox>
                  <w:txbxContent>
                    <w:p w14:paraId="4A9B5BB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23</w:t>
                      </w:r>
                      <w:r>
                        <w:rPr>
                          <w:sz w:val="16"/>
                          <w:szCs w:val="16"/>
                        </w:rPr>
                        <w:br/>
                      </w:r>
                      <w:r>
                        <w:rPr>
                          <w:b/>
                          <w:sz w:val="16"/>
                          <w:szCs w:val="16"/>
                        </w:rPr>
                        <w:t>PROJEKTER</w:t>
                      </w:r>
                    </w:p>
                    <w:p w14:paraId="451B18A8"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www.larsjorgen.</w:t>
                      </w:r>
                      <w:r>
                        <w:rPr>
                          <w:sz w:val="16"/>
                          <w:szCs w:val="16"/>
                        </w:rPr>
                        <w:br/>
                        <w:t>dk/projekter</w:t>
                      </w:r>
                    </w:p>
                    <w:p w14:paraId="3B8DCB4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411D2F9E" wp14:editId="17B8AA0D">
                <wp:extent cx="960755" cy="727075"/>
                <wp:effectExtent l="0" t="0" r="0" b="9525"/>
                <wp:docPr id="66" name="Tekstfelt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3B6D1"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24</w:t>
                            </w:r>
                            <w:r>
                              <w:rPr>
                                <w:sz w:val="16"/>
                                <w:szCs w:val="16"/>
                              </w:rPr>
                              <w:br/>
                            </w:r>
                            <w:r>
                              <w:rPr>
                                <w:b/>
                                <w:sz w:val="16"/>
                                <w:szCs w:val="16"/>
                              </w:rPr>
                              <w:t>PROJEKTER</w:t>
                            </w:r>
                          </w:p>
                          <w:p w14:paraId="26592F9E"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kunstforsøg</w:t>
                            </w:r>
                          </w:p>
                          <w:p w14:paraId="46848303"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4A2E6E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1D2F9E" id="Tekstfelt 66" o:spid="_x0000_s1049"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" filled="f" stroked="f">
                <o:lock v:ext="edit" aspectratio="t"/>
                <v:textbox>
                  <w:txbxContent>
                    <w:p w14:paraId="0313B6D1"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24</w:t>
                      </w:r>
                      <w:r>
                        <w:rPr>
                          <w:sz w:val="16"/>
                          <w:szCs w:val="16"/>
                        </w:rPr>
                        <w:br/>
                      </w:r>
                      <w:r>
                        <w:rPr>
                          <w:b/>
                          <w:sz w:val="16"/>
                          <w:szCs w:val="16"/>
                        </w:rPr>
                        <w:t>PROJEKTER</w:t>
                      </w:r>
                    </w:p>
                    <w:p w14:paraId="26592F9E"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kunstforsøg</w:t>
                      </w:r>
                    </w:p>
                    <w:p w14:paraId="46848303"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4A2E6E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22606C8C" wp14:editId="6830F6B2">
                <wp:extent cx="960755" cy="727075"/>
                <wp:effectExtent l="0" t="0" r="0" b="9525"/>
                <wp:docPr id="67" name="Tekstfelt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92C45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25</w:t>
                            </w:r>
                            <w:r>
                              <w:rPr>
                                <w:sz w:val="16"/>
                                <w:szCs w:val="16"/>
                              </w:rPr>
                              <w:br/>
                            </w:r>
                            <w:r>
                              <w:rPr>
                                <w:b/>
                                <w:sz w:val="16"/>
                                <w:szCs w:val="16"/>
                              </w:rPr>
                              <w:t>PROJEKTER</w:t>
                            </w:r>
                          </w:p>
                          <w:p w14:paraId="1884275D"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bygningskunst</w:t>
                            </w:r>
                          </w:p>
                          <w:p w14:paraId="20E6CCC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514A349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606C8C" id="Tekstfelt 67" o:spid="_x0000_s1050"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" filled="f" stroked="f">
                <o:lock v:ext="edit" aspectratio="t"/>
                <v:textbox>
                  <w:txbxContent>
                    <w:p w14:paraId="0B92C45F"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25</w:t>
                      </w:r>
                      <w:r>
                        <w:rPr>
                          <w:sz w:val="16"/>
                          <w:szCs w:val="16"/>
                        </w:rPr>
                        <w:br/>
                      </w:r>
                      <w:r>
                        <w:rPr>
                          <w:b/>
                          <w:sz w:val="16"/>
                          <w:szCs w:val="16"/>
                        </w:rPr>
                        <w:t>PROJEKTER</w:t>
                      </w:r>
                    </w:p>
                    <w:p w14:paraId="1884275D"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bygningskunst</w:t>
                      </w:r>
                    </w:p>
                    <w:p w14:paraId="20E6CCC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514A349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39750193" wp14:editId="58CA485B">
                <wp:extent cx="960755" cy="727075"/>
                <wp:effectExtent l="0" t="0" r="0" b="9525"/>
                <wp:docPr id="68" name="Tekstfelt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1656D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26</w:t>
                            </w:r>
                            <w:r>
                              <w:rPr>
                                <w:sz w:val="16"/>
                                <w:szCs w:val="16"/>
                              </w:rPr>
                              <w:br/>
                            </w:r>
                            <w:r>
                              <w:rPr>
                                <w:b/>
                                <w:sz w:val="16"/>
                                <w:szCs w:val="16"/>
                              </w:rPr>
                              <w:t>PROJEKTER</w:t>
                            </w:r>
                          </w:p>
                          <w:p w14:paraId="070ED505"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nyt samfund</w:t>
                            </w:r>
                          </w:p>
                          <w:p w14:paraId="5F0EE2E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592399B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750193" id="Tekstfelt 68" o:spid="_x0000_s1051"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&#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B184SOkgIAAI8FAAAOAAAAAAAAAAAAAAAAAC4CAABkcnMvZTJvRG9jLnhtbFBL&#13;&#10;AQItABQABgAIAAAAIQAi41uF3QAAAAoBAAAPAAAAAAAAAAAAAAAAAOwEAABkcnMvZG93bnJldi54&#13;&#10;bWxQSwUGAAAAAAQABADzAAAA9gUAAAAA&#13;&#10;" filled="f" stroked="f">
                <o:lock v:ext="edit" aspectratio="t"/>
                <v:textbox>
                  <w:txbxContent>
                    <w:p w14:paraId="2F1656D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sz w:val="16"/>
                          <w:szCs w:val="16"/>
                        </w:rPr>
                        <w:t>26</w:t>
                      </w:r>
                      <w:r>
                        <w:rPr>
                          <w:sz w:val="16"/>
                          <w:szCs w:val="16"/>
                        </w:rPr>
                        <w:br/>
                      </w:r>
                      <w:r>
                        <w:rPr>
                          <w:b/>
                          <w:sz w:val="16"/>
                          <w:szCs w:val="16"/>
                        </w:rPr>
                        <w:t>PROJEKTER</w:t>
                      </w:r>
                    </w:p>
                    <w:p w14:paraId="070ED505"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nyt samfund</w:t>
                      </w:r>
                    </w:p>
                    <w:p w14:paraId="5F0EE2E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592399B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t xml:space="preserve">     </w:t>
      </w:r>
    </w:p>
    <w:p w14:paraId="2D646B07" w14:textId="77777777" w:rsidR="00514601" w:rsidRPr="002B1F85" w:rsidRDefault="00514601" w:rsidP="00514601">
      <w:pPr>
        <w:pStyle w:val="Garamond4"/>
        <w:rPr>
          <w:sz w:val="16"/>
          <w:szCs w:val="16"/>
        </w:rPr>
      </w:pPr>
    </w:p>
    <w:p w14:paraId="006AC17D" w14:textId="77777777" w:rsidR="00514601" w:rsidRDefault="00514601" w:rsidP="00514601">
      <w:pPr>
        <w:pStyle w:val="Garamond13"/>
        <w:jc w:val="center"/>
      </w:pPr>
      <w:r>
        <w:rPr>
          <w:noProof/>
          <w:lang w:val="en-US"/>
        </w:rPr>
        <mc:AlternateContent>
          <mc:Choice Requires="wps">
            <w:drawing>
              <wp:inline distT="0" distB="0" distL="0" distR="0" wp14:anchorId="6346B0BC" wp14:editId="29F708CB">
                <wp:extent cx="960755" cy="727075"/>
                <wp:effectExtent l="0" t="0" r="0" b="9525"/>
                <wp:docPr id="69" name="Tekstfelt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44109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27</w:t>
                            </w:r>
                          </w:p>
                          <w:p w14:paraId="763DD9E1"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b/>
                                <w:sz w:val="16"/>
                                <w:szCs w:val="16"/>
                              </w:rPr>
                              <w:t>HÆNDELSER</w:t>
                            </w:r>
                          </w:p>
                          <w:p w14:paraId="3DDC8932"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www.larsjorgen.</w:t>
                            </w:r>
                            <w:r>
                              <w:rPr>
                                <w:sz w:val="16"/>
                                <w:szCs w:val="16"/>
                              </w:rPr>
                              <w:br/>
                              <w:t>dk/haendelser</w:t>
                            </w:r>
                          </w:p>
                          <w:p w14:paraId="508811C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46B0BC" id="Tekstfelt 69" o:spid="_x0000_s1052"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" filled="f" stroked="f">
                <o:lock v:ext="edit" aspectratio="t"/>
                <v:textbox>
                  <w:txbxContent>
                    <w:p w14:paraId="4844109B"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27</w:t>
                      </w:r>
                    </w:p>
                    <w:p w14:paraId="763DD9E1"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b/>
                          <w:sz w:val="16"/>
                          <w:szCs w:val="16"/>
                        </w:rPr>
                        <w:t>HÆNDELSER</w:t>
                      </w:r>
                    </w:p>
                    <w:p w14:paraId="3DDC8932"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www.larsjorgen.</w:t>
                      </w:r>
                      <w:r>
                        <w:rPr>
                          <w:sz w:val="16"/>
                          <w:szCs w:val="16"/>
                        </w:rPr>
                        <w:br/>
                        <w:t>dk/haendelser</w:t>
                      </w:r>
                    </w:p>
                    <w:p w14:paraId="508811C3"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05192E30" wp14:editId="320DA421">
                <wp:extent cx="960755" cy="727075"/>
                <wp:effectExtent l="0" t="0" r="0" b="9525"/>
                <wp:docPr id="70" name="Tekstfelt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9A041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28</w:t>
                            </w:r>
                          </w:p>
                          <w:p w14:paraId="449A9634"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b/>
                                <w:sz w:val="16"/>
                                <w:szCs w:val="16"/>
                              </w:rPr>
                              <w:t>JOKER</w:t>
                            </w:r>
                          </w:p>
                          <w:p w14:paraId="7981322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C6E56F6"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00B162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192E30" id="Tekstfelt 70" o:spid="_x0000_s1053"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&#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MwsanZMCAACPBQAADgAAAAAAAAAAAAAAAAAuAgAAZHJzL2Uyb0RvYy54bWxQ&#13;&#10;SwECLQAUAAYACAAAACEAIuNbhd0AAAAKAQAADwAAAAAAAAAAAAAAAADtBAAAZHJzL2Rvd25yZXYu&#13;&#10;eG1sUEsFBgAAAAAEAAQA8wAAAPcFAAAAAA==&#13;&#10;" filled="f" stroked="f">
                <o:lock v:ext="edit" aspectratio="t"/>
                <v:textbox>
                  <w:txbxContent>
                    <w:p w14:paraId="199A041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28</w:t>
                      </w:r>
                    </w:p>
                    <w:p w14:paraId="449A9634"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b/>
                          <w:sz w:val="16"/>
                          <w:szCs w:val="16"/>
                        </w:rPr>
                        <w:t>JOKER</w:t>
                      </w:r>
                    </w:p>
                    <w:p w14:paraId="79813229"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C6E56F6"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00B162C"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505E64C6" wp14:editId="504CD127">
                <wp:extent cx="960755" cy="727075"/>
                <wp:effectExtent l="0" t="0" r="0" b="9525"/>
                <wp:docPr id="71" name="Tekstfelt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0B144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29</w:t>
                            </w:r>
                          </w:p>
                          <w:p w14:paraId="7614B0B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BLOG</w:t>
                            </w:r>
                          </w:p>
                          <w:p w14:paraId="12CD4C88"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8FDB946"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8B9914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5E64C6" id="Tekstfelt 71" o:spid="_x0000_s1054"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BoUKc5MCAACPBQAADgAAAAAAAAAAAAAAAAAuAgAAZHJzL2Uyb0RvYy54bWxQ&#13;&#10;SwECLQAUAAYACAAAACEAIuNbhd0AAAAKAQAADwAAAAAAAAAAAAAAAADtBAAAZHJzL2Rvd25yZXYu&#13;&#10;eG1sUEsFBgAAAAAEAAQA8wAAAPcFAAAAAA==&#13;&#10;" filled="f" stroked="f">
                <o:lock v:ext="edit" aspectratio="t"/>
                <v:textbox>
                  <w:txbxContent>
                    <w:p w14:paraId="5A0B1440"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29</w:t>
                      </w:r>
                    </w:p>
                    <w:p w14:paraId="7614B0B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BLOG</w:t>
                      </w:r>
                    </w:p>
                    <w:p w14:paraId="12CD4C88"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8FDB946"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p>
                    <w:p w14:paraId="68B99149"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2E009B1D" wp14:editId="684B681F">
                <wp:extent cx="960755" cy="727075"/>
                <wp:effectExtent l="0" t="0" r="0" b="9525"/>
                <wp:docPr id="72" name="Tekstfelt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FB56B9"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30</w:t>
                            </w:r>
                          </w:p>
                          <w:p w14:paraId="0D3ADE89"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larsjorgen.dk</w:t>
                            </w:r>
                          </w:p>
                          <w:p w14:paraId="2677F3C1"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De Samlede Fortællinger</w:t>
                            </w:r>
                          </w:p>
                          <w:p w14:paraId="62CEFF9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webudgaven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009B1D" id="Tekstfelt 72" o:spid="_x0000_s1055"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Ygjbo5MCAACPBQAADgAAAAAAAAAAAAAAAAAuAgAAZHJzL2Uyb0RvYy54bWxQ&#13;&#10;SwECLQAUAAYACAAAACEAIuNbhd0AAAAKAQAADwAAAAAAAAAAAAAAAADtBAAAZHJzL2Rvd25yZXYu&#13;&#10;eG1sUEsFBgAAAAAEAAQA8wAAAPcFAAAAAA==&#13;&#10;" filled="f" stroked="f">
                <o:lock v:ext="edit" aspectratio="t"/>
                <v:textbox>
                  <w:txbxContent>
                    <w:p w14:paraId="68FB56B9"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30</w:t>
                      </w:r>
                    </w:p>
                    <w:p w14:paraId="0D3ADE89"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larsjorgen.dk</w:t>
                      </w:r>
                    </w:p>
                    <w:p w14:paraId="2677F3C1"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De Samlede Fortællinger</w:t>
                      </w:r>
                    </w:p>
                    <w:p w14:paraId="62CEFF9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webudgaven</w:t>
                      </w:r>
                    </w:p>
                  </w:txbxContent>
                </v:textbox>
                <w10:anchorlock/>
              </v:shape>
            </w:pict>
          </mc:Fallback>
        </mc:AlternateContent>
      </w:r>
      <w:r>
        <w:rPr>
          <w:noProof/>
          <w:lang w:val="en-US"/>
        </w:rPr>
        <mc:AlternateContent>
          <mc:Choice Requires="wps">
            <w:drawing>
              <wp:inline distT="0" distB="0" distL="0" distR="0" wp14:anchorId="2FE65D22" wp14:editId="338F9C19">
                <wp:extent cx="960755" cy="727075"/>
                <wp:effectExtent l="0" t="0" r="0" b="9525"/>
                <wp:docPr id="73" name="Tekstfelt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0C3BEB"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(30)</w:t>
                            </w:r>
                          </w:p>
                          <w:p w14:paraId="58635846"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16"/>
                                <w:szCs w:val="16"/>
                              </w:rPr>
                            </w:pPr>
                            <w:r>
                              <w:rPr>
                                <w:b/>
                                <w:sz w:val="16"/>
                                <w:szCs w:val="16"/>
                              </w:rPr>
                              <w:t>larsjorgen.dk</w:t>
                            </w:r>
                          </w:p>
                          <w:p w14:paraId="763E4E3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Kopi af iWebfil</w:t>
                            </w:r>
                          </w:p>
                          <w:p w14:paraId="4F4B9D8C"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p>
                          <w:p w14:paraId="22E7F09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E65D22" id="Tekstfelt 73" o:spid="_x0000_s1056"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&#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CJApYfkgIAAI8FAAAOAAAAAAAAAAAAAAAAAC4CAABkcnMvZTJvRG9jLnhtbFBL&#13;&#10;AQItABQABgAIAAAAIQAi41uF3QAAAAoBAAAPAAAAAAAAAAAAAAAAAOwEAABkcnMvZG93bnJldi54&#13;&#10;bWxQSwUGAAAAAAQABADzAAAA9gUAAAAA&#13;&#10;" filled="f" stroked="f">
                <o:lock v:ext="edit" aspectratio="t"/>
                <v:textbox>
                  <w:txbxContent>
                    <w:p w14:paraId="080C3BEB"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(30)</w:t>
                      </w:r>
                    </w:p>
                    <w:p w14:paraId="58635846"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16"/>
                          <w:szCs w:val="16"/>
                        </w:rPr>
                      </w:pPr>
                      <w:r>
                        <w:rPr>
                          <w:b/>
                          <w:sz w:val="16"/>
                          <w:szCs w:val="16"/>
                        </w:rPr>
                        <w:t>larsjorgen.dk</w:t>
                      </w:r>
                    </w:p>
                    <w:p w14:paraId="763E4E37"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Kopi af iWebfil</w:t>
                      </w:r>
                    </w:p>
                    <w:p w14:paraId="4F4B9D8C"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p>
                    <w:p w14:paraId="22E7F09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digital</w:t>
                      </w:r>
                    </w:p>
                  </w:txbxContent>
                </v:textbox>
                <w10:anchorlock/>
              </v:shape>
            </w:pict>
          </mc:Fallback>
        </mc:AlternateContent>
      </w:r>
      <w:r>
        <w:rPr>
          <w:noProof/>
          <w:lang w:val="en-US"/>
        </w:rPr>
        <mc:AlternateContent>
          <mc:Choice Requires="wps">
            <w:drawing>
              <wp:inline distT="0" distB="0" distL="0" distR="0" wp14:anchorId="27642E25" wp14:editId="494B0AB9">
                <wp:extent cx="960755" cy="727075"/>
                <wp:effectExtent l="0" t="0" r="0" b="9525"/>
                <wp:docPr id="74" name="Tekstfelt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6C01DD"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(30)</w:t>
                            </w:r>
                          </w:p>
                          <w:p w14:paraId="07905B32"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16"/>
                                <w:szCs w:val="16"/>
                              </w:rPr>
                            </w:pPr>
                            <w:r>
                              <w:rPr>
                                <w:b/>
                                <w:sz w:val="16"/>
                                <w:szCs w:val="16"/>
                              </w:rPr>
                              <w:t>larsjorgen.dk</w:t>
                            </w:r>
                          </w:p>
                          <w:p w14:paraId="480753D2"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Kopi af</w:t>
                            </w:r>
                          </w:p>
                          <w:p w14:paraId="5C27842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webudgaven</w:t>
                            </w:r>
                          </w:p>
                          <w:p w14:paraId="730545A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642E25" id="Tekstfelt 74" o:spid="_x0000_s1057"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" filled="f" stroked="f">
                <o:lock v:ext="edit" aspectratio="t"/>
                <v:textbox>
                  <w:txbxContent>
                    <w:p w14:paraId="616C01DD"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(30)</w:t>
                      </w:r>
                    </w:p>
                    <w:p w14:paraId="07905B32"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16"/>
                          <w:szCs w:val="16"/>
                        </w:rPr>
                      </w:pPr>
                      <w:r>
                        <w:rPr>
                          <w:b/>
                          <w:sz w:val="16"/>
                          <w:szCs w:val="16"/>
                        </w:rPr>
                        <w:t>larsjorgen.dk</w:t>
                      </w:r>
                    </w:p>
                    <w:p w14:paraId="480753D2"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Kopi af</w:t>
                      </w:r>
                    </w:p>
                    <w:p w14:paraId="5C278424" w14:textId="77777777" w:rsidR="00157B0E"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webudgaven</w:t>
                      </w:r>
                    </w:p>
                    <w:p w14:paraId="730545A5"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FDE9D9" w:themeFill="accent6" w:themeFillTint="33"/>
                        <w:jc w:val="center"/>
                        <w:rPr>
                          <w:sz w:val="16"/>
                          <w:szCs w:val="16"/>
                        </w:rPr>
                      </w:pPr>
                      <w:r>
                        <w:rPr>
                          <w:sz w:val="16"/>
                          <w:szCs w:val="16"/>
                        </w:rPr>
                        <w:t>digital</w:t>
                      </w:r>
                    </w:p>
                  </w:txbxContent>
                </v:textbox>
                <w10:anchorlock/>
              </v:shape>
            </w:pict>
          </mc:Fallback>
        </mc:AlternateContent>
      </w:r>
    </w:p>
    <w:p w14:paraId="1A8D9900" w14:textId="77777777" w:rsidR="00514601" w:rsidRPr="002B1F85" w:rsidRDefault="00514601" w:rsidP="00514601">
      <w:pPr>
        <w:pStyle w:val="Garamond4"/>
        <w:rPr>
          <w:sz w:val="16"/>
          <w:szCs w:val="16"/>
        </w:rPr>
      </w:pPr>
    </w:p>
    <w:p w14:paraId="45335E81" w14:textId="77777777" w:rsidR="00514601" w:rsidRDefault="00514601" w:rsidP="00514601">
      <w:pPr>
        <w:pStyle w:val="Garamond13"/>
        <w:jc w:val="center"/>
      </w:pPr>
      <w:r>
        <w:rPr>
          <w:noProof/>
          <w:lang w:val="en-US"/>
        </w:rPr>
        <mc:AlternateContent>
          <mc:Choice Requires="wps">
            <w:drawing>
              <wp:inline distT="0" distB="0" distL="0" distR="0" wp14:anchorId="5EE72768" wp14:editId="64DFB691">
                <wp:extent cx="960755" cy="727075"/>
                <wp:effectExtent l="0" t="0" r="0" b="9525"/>
                <wp:docPr id="75" name="Tekstfelt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0755" cy="7270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996F0D"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31</w:t>
                            </w:r>
                          </w:p>
                          <w:p w14:paraId="594624E1"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NOTER</w:t>
                            </w:r>
                          </w:p>
                          <w:p w14:paraId="7301BFCD"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sidRPr="00AA5255">
                              <w:rPr>
                                <w:sz w:val="16"/>
                                <w:szCs w:val="16"/>
                              </w:rPr>
                              <w:t>historiske sammenhænge</w:t>
                            </w:r>
                          </w:p>
                          <w:p w14:paraId="2528032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 kladde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E72768" id="Tekstfelt 75" o:spid="_x0000_s1058" type="#_x0000_t202" style="width:75.65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" filled="f" stroked="f">
                <o:lock v:ext="edit" aspectratio="t"/>
                <v:textbox>
                  <w:txbxContent>
                    <w:p w14:paraId="40996F0D"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31</w:t>
                      </w:r>
                    </w:p>
                    <w:p w14:paraId="594624E1"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b/>
                          <w:sz w:val="16"/>
                          <w:szCs w:val="16"/>
                        </w:rPr>
                      </w:pPr>
                      <w:r>
                        <w:rPr>
                          <w:b/>
                          <w:sz w:val="16"/>
                          <w:szCs w:val="16"/>
                        </w:rPr>
                        <w:t>NOTER</w:t>
                      </w:r>
                    </w:p>
                    <w:p w14:paraId="7301BFCD" w14:textId="77777777" w:rsidR="00157B0E" w:rsidRPr="00AA5255"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sidRPr="00AA5255">
                        <w:rPr>
                          <w:sz w:val="16"/>
                          <w:szCs w:val="16"/>
                        </w:rPr>
                        <w:t>historiske sammenhænge</w:t>
                      </w:r>
                    </w:p>
                    <w:p w14:paraId="2528032D" w14:textId="77777777" w:rsidR="00157B0E" w:rsidRPr="003B4B3F" w:rsidRDefault="00157B0E" w:rsidP="00514601">
                      <w:pPr>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r>
                        <w:rPr>
                          <w:sz w:val="16"/>
                          <w:szCs w:val="16"/>
                        </w:rPr>
                        <w:t>digital kladde</w:t>
                      </w:r>
                    </w:p>
                  </w:txbxContent>
                </v:textbox>
                <w10:anchorlock/>
              </v:shape>
            </w:pict>
          </mc:Fallback>
        </mc:AlternateContent>
      </w:r>
    </w:p>
    <w:p w14:paraId="5EBD6778" w14:textId="77777777" w:rsidR="008F6982" w:rsidRDefault="008F6982" w:rsidP="00705CED"/>
    <w:p w14:paraId="23375EA2" w14:textId="77777777" w:rsidR="00705CED" w:rsidRDefault="00705CED" w:rsidP="00705CED">
      <w:pPr>
        <w:pStyle w:val="Overskrift4"/>
      </w:pPr>
      <w:r>
        <w:lastRenderedPageBreak/>
        <w:t>Endelig disposition</w:t>
      </w:r>
      <w:r>
        <w:tab/>
      </w:r>
      <w:r>
        <w:tab/>
      </w:r>
      <w:r>
        <w:tab/>
        <w:t xml:space="preserve">   </w:t>
      </w:r>
      <w:r w:rsidR="00514601">
        <w:t xml:space="preserve"> </w:t>
      </w:r>
      <w:r>
        <w:t>2014</w:t>
      </w:r>
      <w:r w:rsidR="00514601">
        <w:t>0808</w:t>
      </w:r>
    </w:p>
    <w:p w14:paraId="1E361FE1" w14:textId="77777777" w:rsidR="00705CED" w:rsidRDefault="00705CED" w:rsidP="00705CED"/>
    <w:p w14:paraId="1D71C8F7" w14:textId="443790DA" w:rsidR="00705CED" w:rsidRPr="00705CED" w:rsidRDefault="00705CED" w:rsidP="00705CED">
      <w:pPr>
        <w:rPr>
          <w:rFonts w:ascii="Garamond" w:eastAsiaTheme="majorEastAsia" w:hAnsi="Garamond" w:cstheme="majorBidi"/>
          <w:bCs/>
          <w:iCs/>
          <w:sz w:val="26"/>
          <w:szCs w:val="26"/>
        </w:rPr>
      </w:pPr>
      <w:r>
        <w:rPr>
          <w:rFonts w:ascii="Helvetica" w:hAnsi="Helvetica" w:cs="Helvetica"/>
          <w:noProof/>
          <w:lang w:val="en-US"/>
        </w:rPr>
        <w:drawing>
          <wp:anchor distT="0" distB="0" distL="114300" distR="114300" simplePos="0" relativeHeight="251659264" behindDoc="0" locked="0" layoutInCell="1" allowOverlap="1" wp14:anchorId="756BC731" wp14:editId="42C59FEE">
            <wp:simplePos x="0" y="0"/>
            <wp:positionH relativeFrom="column">
              <wp:posOffset>-24130</wp:posOffset>
            </wp:positionH>
            <wp:positionV relativeFrom="paragraph">
              <wp:posOffset>280670</wp:posOffset>
            </wp:positionV>
            <wp:extent cx="6026009" cy="886777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009" cy="8867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705CED" w:rsidRPr="00705CED" w:rsidSect="00376E04">
      <w:footerReference w:type="even" r:id="rId24"/>
      <w:footerReference w:type="default" r:id="rId25"/>
      <w:type w:val="continuous"/>
      <w:pgSz w:w="11900" w:h="16820"/>
      <w:pgMar w:top="993" w:right="992" w:bottom="1134" w:left="1418"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9E45A" w14:textId="77777777" w:rsidR="00DC2EEF" w:rsidRDefault="00DC2EEF" w:rsidP="002431EB">
      <w:r>
        <w:separator/>
      </w:r>
    </w:p>
  </w:endnote>
  <w:endnote w:type="continuationSeparator" w:id="0">
    <w:p w14:paraId="0FA833D0" w14:textId="77777777" w:rsidR="00DC2EEF" w:rsidRDefault="00DC2EEF" w:rsidP="0024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89045" w14:textId="77777777" w:rsidR="00157B0E" w:rsidRDefault="00157B0E" w:rsidP="00A8449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98370F2" w14:textId="77777777" w:rsidR="00157B0E" w:rsidRDefault="00157B0E" w:rsidP="002431EB">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F052" w14:textId="77777777" w:rsidR="00157B0E" w:rsidRDefault="00157B0E" w:rsidP="00A8449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0490D">
      <w:rPr>
        <w:rStyle w:val="Sidetal"/>
        <w:noProof/>
      </w:rPr>
      <w:t>6</w:t>
    </w:r>
    <w:r>
      <w:rPr>
        <w:rStyle w:val="Sidetal"/>
      </w:rPr>
      <w:fldChar w:fldCharType="end"/>
    </w:r>
  </w:p>
  <w:p w14:paraId="332D44F1" w14:textId="77777777" w:rsidR="00157B0E" w:rsidRPr="001200D7" w:rsidRDefault="00157B0E" w:rsidP="00293966">
    <w:pPr>
      <w:pStyle w:val="Sidefod"/>
      <w:tabs>
        <w:tab w:val="clear" w:pos="4819"/>
        <w:tab w:val="clear" w:pos="9638"/>
        <w:tab w:val="left" w:pos="2400"/>
      </w:tabs>
      <w:ind w:right="360"/>
      <w:jc w:val="right"/>
      <w:rPr>
        <w:color w:val="0D0D0D"/>
        <w:sz w:val="20"/>
        <w:szCs w:val="20"/>
      </w:rPr>
    </w:pPr>
    <w:r>
      <w:rPr>
        <w:color w:val="0D0D0D"/>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C10A8" w14:textId="77777777" w:rsidR="00DC2EEF" w:rsidRDefault="00DC2EEF" w:rsidP="002431EB">
      <w:r>
        <w:separator/>
      </w:r>
    </w:p>
  </w:footnote>
  <w:footnote w:type="continuationSeparator" w:id="0">
    <w:p w14:paraId="31E71181" w14:textId="77777777" w:rsidR="00DC2EEF" w:rsidRDefault="00DC2EEF" w:rsidP="00243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F10A7"/>
    <w:multiLevelType w:val="hybridMultilevel"/>
    <w:tmpl w:val="25D0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324FDE"/>
    <w:multiLevelType w:val="hybridMultilevel"/>
    <w:tmpl w:val="B48CD51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20B1AE3"/>
    <w:multiLevelType w:val="hybridMultilevel"/>
    <w:tmpl w:val="B48CD51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2F69AD"/>
    <w:multiLevelType w:val="hybridMultilevel"/>
    <w:tmpl w:val="B48CD51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E821A62"/>
    <w:multiLevelType w:val="hybridMultilevel"/>
    <w:tmpl w:val="B48CD51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activeWritingStyle w:appName="MSWord" w:lang="en-US" w:vendorID="64" w:dllVersion="6" w:nlCheck="1" w:checkStyle="1"/>
  <w:activeWritingStyle w:appName="MSWord" w:lang="en-GB" w:vendorID="64" w:dllVersion="6" w:nlCheck="1" w:checkStyle="1"/>
  <w:activeWritingStyle w:appName="MSWord" w:lang="da-DK" w:vendorID="64" w:dllVersion="4096" w:nlCheck="1" w:checkStyle="0"/>
  <w:activeWritingStyle w:appName="MSWord" w:lang="en-US" w:vendorID="64" w:dllVersion="4096" w:nlCheck="1" w:checkStyle="0"/>
  <w:activeWritingStyle w:appName="MSWord" w:lang="en-US" w:vendorID="2" w:dllVersion="6" w:checkStyle="1"/>
  <w:proofState w:spelling="clean" w:grammar="clean"/>
  <w:attachedTemplate r:id="rId1"/>
  <w:defaultTabStop w:val="1304"/>
  <w:autoHyphenation/>
  <w:hyphenationZone w:val="425"/>
  <w:clickAndTypeStyle w:val="Garamond1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howDynamicGuides" w:val="0"/>
  </w:docVars>
  <w:rsids>
    <w:rsidRoot w:val="00106D89"/>
    <w:rsid w:val="0000022B"/>
    <w:rsid w:val="000005A3"/>
    <w:rsid w:val="00000EA1"/>
    <w:rsid w:val="000011D3"/>
    <w:rsid w:val="00001703"/>
    <w:rsid w:val="00001786"/>
    <w:rsid w:val="000033A8"/>
    <w:rsid w:val="0000405B"/>
    <w:rsid w:val="0000490E"/>
    <w:rsid w:val="00004C55"/>
    <w:rsid w:val="00004E50"/>
    <w:rsid w:val="0000572D"/>
    <w:rsid w:val="00005E5F"/>
    <w:rsid w:val="0000610E"/>
    <w:rsid w:val="0000654D"/>
    <w:rsid w:val="00006AE8"/>
    <w:rsid w:val="000078DC"/>
    <w:rsid w:val="00010AE0"/>
    <w:rsid w:val="00010D20"/>
    <w:rsid w:val="000134E1"/>
    <w:rsid w:val="00014D3B"/>
    <w:rsid w:val="00016514"/>
    <w:rsid w:val="0001653F"/>
    <w:rsid w:val="00016AD2"/>
    <w:rsid w:val="00017954"/>
    <w:rsid w:val="0002043E"/>
    <w:rsid w:val="000204EB"/>
    <w:rsid w:val="000214BF"/>
    <w:rsid w:val="0002231E"/>
    <w:rsid w:val="000226C5"/>
    <w:rsid w:val="00022800"/>
    <w:rsid w:val="00022CB5"/>
    <w:rsid w:val="00023745"/>
    <w:rsid w:val="00024128"/>
    <w:rsid w:val="00024596"/>
    <w:rsid w:val="0002560E"/>
    <w:rsid w:val="00026889"/>
    <w:rsid w:val="00026F11"/>
    <w:rsid w:val="00027E4E"/>
    <w:rsid w:val="00027F99"/>
    <w:rsid w:val="00031124"/>
    <w:rsid w:val="00031207"/>
    <w:rsid w:val="00031CF8"/>
    <w:rsid w:val="00031F0A"/>
    <w:rsid w:val="000325D7"/>
    <w:rsid w:val="00032C09"/>
    <w:rsid w:val="0003365A"/>
    <w:rsid w:val="000337EB"/>
    <w:rsid w:val="0003498F"/>
    <w:rsid w:val="000350BC"/>
    <w:rsid w:val="00035B75"/>
    <w:rsid w:val="00035BD3"/>
    <w:rsid w:val="00036579"/>
    <w:rsid w:val="00036B3F"/>
    <w:rsid w:val="00036FB8"/>
    <w:rsid w:val="00037753"/>
    <w:rsid w:val="00040E8E"/>
    <w:rsid w:val="00040FC6"/>
    <w:rsid w:val="00041126"/>
    <w:rsid w:val="00041F2E"/>
    <w:rsid w:val="00042265"/>
    <w:rsid w:val="00043524"/>
    <w:rsid w:val="000437C2"/>
    <w:rsid w:val="00044040"/>
    <w:rsid w:val="00044308"/>
    <w:rsid w:val="000445E2"/>
    <w:rsid w:val="00044F2D"/>
    <w:rsid w:val="00045773"/>
    <w:rsid w:val="00045BFC"/>
    <w:rsid w:val="00045E88"/>
    <w:rsid w:val="00047300"/>
    <w:rsid w:val="0004735E"/>
    <w:rsid w:val="00047D2F"/>
    <w:rsid w:val="000500D9"/>
    <w:rsid w:val="0005085D"/>
    <w:rsid w:val="00050A50"/>
    <w:rsid w:val="00050C16"/>
    <w:rsid w:val="00050E42"/>
    <w:rsid w:val="0005126C"/>
    <w:rsid w:val="00051288"/>
    <w:rsid w:val="00051626"/>
    <w:rsid w:val="00052EF0"/>
    <w:rsid w:val="00053973"/>
    <w:rsid w:val="00053F0C"/>
    <w:rsid w:val="000545BD"/>
    <w:rsid w:val="00054650"/>
    <w:rsid w:val="00056109"/>
    <w:rsid w:val="00056BC1"/>
    <w:rsid w:val="00057BA7"/>
    <w:rsid w:val="00060C5C"/>
    <w:rsid w:val="00060F2D"/>
    <w:rsid w:val="00061D45"/>
    <w:rsid w:val="00061F35"/>
    <w:rsid w:val="000624CF"/>
    <w:rsid w:val="000625D6"/>
    <w:rsid w:val="000633A2"/>
    <w:rsid w:val="00063F11"/>
    <w:rsid w:val="0006425C"/>
    <w:rsid w:val="000649DD"/>
    <w:rsid w:val="000659DC"/>
    <w:rsid w:val="00066015"/>
    <w:rsid w:val="00066CBB"/>
    <w:rsid w:val="00067532"/>
    <w:rsid w:val="00067B65"/>
    <w:rsid w:val="00070636"/>
    <w:rsid w:val="00071EC8"/>
    <w:rsid w:val="00072FC2"/>
    <w:rsid w:val="000730FA"/>
    <w:rsid w:val="00073AA0"/>
    <w:rsid w:val="00073F71"/>
    <w:rsid w:val="00074BA7"/>
    <w:rsid w:val="00074DD9"/>
    <w:rsid w:val="00075271"/>
    <w:rsid w:val="00077591"/>
    <w:rsid w:val="00077DF1"/>
    <w:rsid w:val="000804E5"/>
    <w:rsid w:val="00080A09"/>
    <w:rsid w:val="00082506"/>
    <w:rsid w:val="000828EF"/>
    <w:rsid w:val="00082DFF"/>
    <w:rsid w:val="00082ED0"/>
    <w:rsid w:val="00083344"/>
    <w:rsid w:val="00083A19"/>
    <w:rsid w:val="000843FB"/>
    <w:rsid w:val="00084C82"/>
    <w:rsid w:val="00085665"/>
    <w:rsid w:val="00090291"/>
    <w:rsid w:val="00091837"/>
    <w:rsid w:val="000939F0"/>
    <w:rsid w:val="00094177"/>
    <w:rsid w:val="00095ADD"/>
    <w:rsid w:val="00096061"/>
    <w:rsid w:val="000A0274"/>
    <w:rsid w:val="000A088B"/>
    <w:rsid w:val="000A122A"/>
    <w:rsid w:val="000A1623"/>
    <w:rsid w:val="000A21B2"/>
    <w:rsid w:val="000A354C"/>
    <w:rsid w:val="000A401C"/>
    <w:rsid w:val="000A421E"/>
    <w:rsid w:val="000A625B"/>
    <w:rsid w:val="000A6D23"/>
    <w:rsid w:val="000A7AAD"/>
    <w:rsid w:val="000B0E31"/>
    <w:rsid w:val="000B1A47"/>
    <w:rsid w:val="000B1C3E"/>
    <w:rsid w:val="000B237B"/>
    <w:rsid w:val="000B2455"/>
    <w:rsid w:val="000B282E"/>
    <w:rsid w:val="000B29D6"/>
    <w:rsid w:val="000B2F42"/>
    <w:rsid w:val="000B34A6"/>
    <w:rsid w:val="000B4090"/>
    <w:rsid w:val="000B4193"/>
    <w:rsid w:val="000B4BA4"/>
    <w:rsid w:val="000B5633"/>
    <w:rsid w:val="000B731A"/>
    <w:rsid w:val="000B7F39"/>
    <w:rsid w:val="000C015D"/>
    <w:rsid w:val="000C077F"/>
    <w:rsid w:val="000C0E58"/>
    <w:rsid w:val="000C0F40"/>
    <w:rsid w:val="000C10B5"/>
    <w:rsid w:val="000C1702"/>
    <w:rsid w:val="000C2FA6"/>
    <w:rsid w:val="000C413C"/>
    <w:rsid w:val="000C53DA"/>
    <w:rsid w:val="000D05B5"/>
    <w:rsid w:val="000D0660"/>
    <w:rsid w:val="000D0880"/>
    <w:rsid w:val="000D0F34"/>
    <w:rsid w:val="000D17EC"/>
    <w:rsid w:val="000D1987"/>
    <w:rsid w:val="000D2336"/>
    <w:rsid w:val="000D30C8"/>
    <w:rsid w:val="000D4006"/>
    <w:rsid w:val="000D4301"/>
    <w:rsid w:val="000D4820"/>
    <w:rsid w:val="000D4A81"/>
    <w:rsid w:val="000D5796"/>
    <w:rsid w:val="000D5E89"/>
    <w:rsid w:val="000D62EE"/>
    <w:rsid w:val="000D6566"/>
    <w:rsid w:val="000D6675"/>
    <w:rsid w:val="000D74F4"/>
    <w:rsid w:val="000D7A15"/>
    <w:rsid w:val="000D7CEE"/>
    <w:rsid w:val="000E05B6"/>
    <w:rsid w:val="000E0949"/>
    <w:rsid w:val="000E0AD5"/>
    <w:rsid w:val="000E0E5B"/>
    <w:rsid w:val="000E0F60"/>
    <w:rsid w:val="000E2ECC"/>
    <w:rsid w:val="000E31CB"/>
    <w:rsid w:val="000E360B"/>
    <w:rsid w:val="000E4322"/>
    <w:rsid w:val="000E4596"/>
    <w:rsid w:val="000E45BE"/>
    <w:rsid w:val="000E5D64"/>
    <w:rsid w:val="000E6152"/>
    <w:rsid w:val="000E648F"/>
    <w:rsid w:val="000E75C0"/>
    <w:rsid w:val="000E794F"/>
    <w:rsid w:val="000E7F8D"/>
    <w:rsid w:val="000F022A"/>
    <w:rsid w:val="000F0474"/>
    <w:rsid w:val="000F0778"/>
    <w:rsid w:val="000F122D"/>
    <w:rsid w:val="000F1A10"/>
    <w:rsid w:val="000F1B67"/>
    <w:rsid w:val="000F2552"/>
    <w:rsid w:val="000F2B7F"/>
    <w:rsid w:val="000F2CE3"/>
    <w:rsid w:val="000F2FFE"/>
    <w:rsid w:val="000F384D"/>
    <w:rsid w:val="000F3F81"/>
    <w:rsid w:val="000F46AB"/>
    <w:rsid w:val="000F4C0F"/>
    <w:rsid w:val="000F4C54"/>
    <w:rsid w:val="000F5406"/>
    <w:rsid w:val="000F6313"/>
    <w:rsid w:val="000F6E37"/>
    <w:rsid w:val="001003A7"/>
    <w:rsid w:val="00100649"/>
    <w:rsid w:val="00100659"/>
    <w:rsid w:val="00101F27"/>
    <w:rsid w:val="001028E3"/>
    <w:rsid w:val="001032ED"/>
    <w:rsid w:val="00103520"/>
    <w:rsid w:val="00103961"/>
    <w:rsid w:val="001039CC"/>
    <w:rsid w:val="00103F6D"/>
    <w:rsid w:val="001041F8"/>
    <w:rsid w:val="00104591"/>
    <w:rsid w:val="001051BA"/>
    <w:rsid w:val="001057B5"/>
    <w:rsid w:val="001058F0"/>
    <w:rsid w:val="00105F38"/>
    <w:rsid w:val="001061A0"/>
    <w:rsid w:val="001068B8"/>
    <w:rsid w:val="00106D89"/>
    <w:rsid w:val="00106F90"/>
    <w:rsid w:val="00107061"/>
    <w:rsid w:val="001104B2"/>
    <w:rsid w:val="00110520"/>
    <w:rsid w:val="00110595"/>
    <w:rsid w:val="00110CEB"/>
    <w:rsid w:val="00110F52"/>
    <w:rsid w:val="0011111F"/>
    <w:rsid w:val="0011112B"/>
    <w:rsid w:val="0011147D"/>
    <w:rsid w:val="00111C66"/>
    <w:rsid w:val="00111CEF"/>
    <w:rsid w:val="00111F1C"/>
    <w:rsid w:val="00112E10"/>
    <w:rsid w:val="001143BC"/>
    <w:rsid w:val="001153F4"/>
    <w:rsid w:val="001165A5"/>
    <w:rsid w:val="001165EA"/>
    <w:rsid w:val="001172D6"/>
    <w:rsid w:val="00117EBB"/>
    <w:rsid w:val="00117ED9"/>
    <w:rsid w:val="0012000B"/>
    <w:rsid w:val="001200D7"/>
    <w:rsid w:val="00120765"/>
    <w:rsid w:val="0012098D"/>
    <w:rsid w:val="00120B75"/>
    <w:rsid w:val="00122276"/>
    <w:rsid w:val="00122EA4"/>
    <w:rsid w:val="00122FED"/>
    <w:rsid w:val="00123779"/>
    <w:rsid w:val="00123DBF"/>
    <w:rsid w:val="00125D17"/>
    <w:rsid w:val="00126281"/>
    <w:rsid w:val="001272F2"/>
    <w:rsid w:val="00127BD9"/>
    <w:rsid w:val="00130AB5"/>
    <w:rsid w:val="001317B5"/>
    <w:rsid w:val="0013220A"/>
    <w:rsid w:val="0013247D"/>
    <w:rsid w:val="00132EC4"/>
    <w:rsid w:val="00133304"/>
    <w:rsid w:val="001337C4"/>
    <w:rsid w:val="00134493"/>
    <w:rsid w:val="00134844"/>
    <w:rsid w:val="00135261"/>
    <w:rsid w:val="00135DE6"/>
    <w:rsid w:val="00135FBB"/>
    <w:rsid w:val="001368CB"/>
    <w:rsid w:val="001374A3"/>
    <w:rsid w:val="001402E0"/>
    <w:rsid w:val="0014110F"/>
    <w:rsid w:val="0014196C"/>
    <w:rsid w:val="00141E26"/>
    <w:rsid w:val="00142653"/>
    <w:rsid w:val="0014300E"/>
    <w:rsid w:val="00143A78"/>
    <w:rsid w:val="00143EFF"/>
    <w:rsid w:val="00144592"/>
    <w:rsid w:val="00145A06"/>
    <w:rsid w:val="00150355"/>
    <w:rsid w:val="00150941"/>
    <w:rsid w:val="00150CF8"/>
    <w:rsid w:val="00150E79"/>
    <w:rsid w:val="001513E8"/>
    <w:rsid w:val="00151AC3"/>
    <w:rsid w:val="00151CFE"/>
    <w:rsid w:val="001525D5"/>
    <w:rsid w:val="00152EDE"/>
    <w:rsid w:val="00153513"/>
    <w:rsid w:val="00153CB0"/>
    <w:rsid w:val="00153DC7"/>
    <w:rsid w:val="00154FD5"/>
    <w:rsid w:val="0015644C"/>
    <w:rsid w:val="001567C6"/>
    <w:rsid w:val="00156BC4"/>
    <w:rsid w:val="00157B0E"/>
    <w:rsid w:val="00157FFE"/>
    <w:rsid w:val="00160621"/>
    <w:rsid w:val="0016287F"/>
    <w:rsid w:val="00162C65"/>
    <w:rsid w:val="00164264"/>
    <w:rsid w:val="00165288"/>
    <w:rsid w:val="001658BC"/>
    <w:rsid w:val="0016616F"/>
    <w:rsid w:val="00166D7B"/>
    <w:rsid w:val="0016769A"/>
    <w:rsid w:val="001678EB"/>
    <w:rsid w:val="00167B70"/>
    <w:rsid w:val="001716EB"/>
    <w:rsid w:val="001721DC"/>
    <w:rsid w:val="001721F3"/>
    <w:rsid w:val="001723EC"/>
    <w:rsid w:val="00173A73"/>
    <w:rsid w:val="0017425D"/>
    <w:rsid w:val="001751C3"/>
    <w:rsid w:val="001751C5"/>
    <w:rsid w:val="0017548A"/>
    <w:rsid w:val="00175687"/>
    <w:rsid w:val="0017569F"/>
    <w:rsid w:val="00175DFC"/>
    <w:rsid w:val="00175EFA"/>
    <w:rsid w:val="0017633B"/>
    <w:rsid w:val="00176B5F"/>
    <w:rsid w:val="0018069E"/>
    <w:rsid w:val="00180F93"/>
    <w:rsid w:val="00181ACA"/>
    <w:rsid w:val="00182E18"/>
    <w:rsid w:val="001836CD"/>
    <w:rsid w:val="00184557"/>
    <w:rsid w:val="0018524A"/>
    <w:rsid w:val="00187355"/>
    <w:rsid w:val="00191192"/>
    <w:rsid w:val="00191435"/>
    <w:rsid w:val="0019189D"/>
    <w:rsid w:val="00191904"/>
    <w:rsid w:val="00192F84"/>
    <w:rsid w:val="001944B8"/>
    <w:rsid w:val="00194500"/>
    <w:rsid w:val="0019450C"/>
    <w:rsid w:val="001946A0"/>
    <w:rsid w:val="00194E56"/>
    <w:rsid w:val="0019666B"/>
    <w:rsid w:val="00196738"/>
    <w:rsid w:val="0019700B"/>
    <w:rsid w:val="001A125E"/>
    <w:rsid w:val="001A35C4"/>
    <w:rsid w:val="001A3BAC"/>
    <w:rsid w:val="001A528B"/>
    <w:rsid w:val="001A550F"/>
    <w:rsid w:val="001A66F7"/>
    <w:rsid w:val="001A6E14"/>
    <w:rsid w:val="001A7A96"/>
    <w:rsid w:val="001B0189"/>
    <w:rsid w:val="001B01BB"/>
    <w:rsid w:val="001B05C9"/>
    <w:rsid w:val="001B0789"/>
    <w:rsid w:val="001B156B"/>
    <w:rsid w:val="001B18C6"/>
    <w:rsid w:val="001B1A85"/>
    <w:rsid w:val="001B1C90"/>
    <w:rsid w:val="001B25D9"/>
    <w:rsid w:val="001B303E"/>
    <w:rsid w:val="001B41BF"/>
    <w:rsid w:val="001B5DFB"/>
    <w:rsid w:val="001C046C"/>
    <w:rsid w:val="001C1E12"/>
    <w:rsid w:val="001C20BE"/>
    <w:rsid w:val="001C2C82"/>
    <w:rsid w:val="001C30CE"/>
    <w:rsid w:val="001C3170"/>
    <w:rsid w:val="001C318A"/>
    <w:rsid w:val="001C3728"/>
    <w:rsid w:val="001C398A"/>
    <w:rsid w:val="001C50B0"/>
    <w:rsid w:val="001D0ABE"/>
    <w:rsid w:val="001D2ABE"/>
    <w:rsid w:val="001D2B05"/>
    <w:rsid w:val="001D309D"/>
    <w:rsid w:val="001D3919"/>
    <w:rsid w:val="001D3B5F"/>
    <w:rsid w:val="001E1091"/>
    <w:rsid w:val="001E1EDA"/>
    <w:rsid w:val="001E2580"/>
    <w:rsid w:val="001E2CF2"/>
    <w:rsid w:val="001E3C0A"/>
    <w:rsid w:val="001E4732"/>
    <w:rsid w:val="001E5A22"/>
    <w:rsid w:val="001E77BC"/>
    <w:rsid w:val="001F0390"/>
    <w:rsid w:val="001F48CB"/>
    <w:rsid w:val="001F4EFC"/>
    <w:rsid w:val="001F64A2"/>
    <w:rsid w:val="002011F2"/>
    <w:rsid w:val="00201B94"/>
    <w:rsid w:val="00201CCC"/>
    <w:rsid w:val="00202704"/>
    <w:rsid w:val="00202E6E"/>
    <w:rsid w:val="00203045"/>
    <w:rsid w:val="002049D1"/>
    <w:rsid w:val="00204AE7"/>
    <w:rsid w:val="002058A0"/>
    <w:rsid w:val="00205CB1"/>
    <w:rsid w:val="00205E2C"/>
    <w:rsid w:val="00206333"/>
    <w:rsid w:val="002067A5"/>
    <w:rsid w:val="0020693A"/>
    <w:rsid w:val="00206BE6"/>
    <w:rsid w:val="00206F44"/>
    <w:rsid w:val="002076AC"/>
    <w:rsid w:val="00210773"/>
    <w:rsid w:val="002112E6"/>
    <w:rsid w:val="002128D5"/>
    <w:rsid w:val="0021298A"/>
    <w:rsid w:val="00213A44"/>
    <w:rsid w:val="00213B9C"/>
    <w:rsid w:val="00213F13"/>
    <w:rsid w:val="0021439B"/>
    <w:rsid w:val="002146DA"/>
    <w:rsid w:val="00214FAD"/>
    <w:rsid w:val="00216F2F"/>
    <w:rsid w:val="00217022"/>
    <w:rsid w:val="00217450"/>
    <w:rsid w:val="00217C5F"/>
    <w:rsid w:val="002213AE"/>
    <w:rsid w:val="00221853"/>
    <w:rsid w:val="002224FC"/>
    <w:rsid w:val="00222536"/>
    <w:rsid w:val="00222574"/>
    <w:rsid w:val="00223B25"/>
    <w:rsid w:val="0022539E"/>
    <w:rsid w:val="00225CF5"/>
    <w:rsid w:val="002261DE"/>
    <w:rsid w:val="002263BF"/>
    <w:rsid w:val="002265E1"/>
    <w:rsid w:val="0022758B"/>
    <w:rsid w:val="00227625"/>
    <w:rsid w:val="002302E3"/>
    <w:rsid w:val="002315B6"/>
    <w:rsid w:val="00231A6B"/>
    <w:rsid w:val="002327FA"/>
    <w:rsid w:val="0023403A"/>
    <w:rsid w:val="002340B6"/>
    <w:rsid w:val="0023610A"/>
    <w:rsid w:val="0023688F"/>
    <w:rsid w:val="002370FB"/>
    <w:rsid w:val="00240ACB"/>
    <w:rsid w:val="00241B19"/>
    <w:rsid w:val="00241E80"/>
    <w:rsid w:val="00242B52"/>
    <w:rsid w:val="00242B90"/>
    <w:rsid w:val="002431EB"/>
    <w:rsid w:val="00244816"/>
    <w:rsid w:val="0024503D"/>
    <w:rsid w:val="00246075"/>
    <w:rsid w:val="00246E19"/>
    <w:rsid w:val="00247128"/>
    <w:rsid w:val="00247648"/>
    <w:rsid w:val="002479F4"/>
    <w:rsid w:val="00252790"/>
    <w:rsid w:val="0025286A"/>
    <w:rsid w:val="00252985"/>
    <w:rsid w:val="002536A0"/>
    <w:rsid w:val="00254915"/>
    <w:rsid w:val="00254B5A"/>
    <w:rsid w:val="00255045"/>
    <w:rsid w:val="002550DE"/>
    <w:rsid w:val="002552B5"/>
    <w:rsid w:val="002554DC"/>
    <w:rsid w:val="00256AD1"/>
    <w:rsid w:val="00260797"/>
    <w:rsid w:val="00261A10"/>
    <w:rsid w:val="002620DC"/>
    <w:rsid w:val="00262B95"/>
    <w:rsid w:val="00264495"/>
    <w:rsid w:val="00264DAB"/>
    <w:rsid w:val="002656B3"/>
    <w:rsid w:val="00266556"/>
    <w:rsid w:val="00266EC3"/>
    <w:rsid w:val="0026700E"/>
    <w:rsid w:val="00267447"/>
    <w:rsid w:val="00267AAD"/>
    <w:rsid w:val="00267CED"/>
    <w:rsid w:val="002701F3"/>
    <w:rsid w:val="0027033A"/>
    <w:rsid w:val="002708FE"/>
    <w:rsid w:val="00270CC5"/>
    <w:rsid w:val="00272D2A"/>
    <w:rsid w:val="00273C08"/>
    <w:rsid w:val="002740E5"/>
    <w:rsid w:val="002748EA"/>
    <w:rsid w:val="0027508C"/>
    <w:rsid w:val="00275192"/>
    <w:rsid w:val="00275380"/>
    <w:rsid w:val="0027758C"/>
    <w:rsid w:val="002800B6"/>
    <w:rsid w:val="00280173"/>
    <w:rsid w:val="00280E4B"/>
    <w:rsid w:val="00281D2F"/>
    <w:rsid w:val="0028210E"/>
    <w:rsid w:val="00283228"/>
    <w:rsid w:val="0028371A"/>
    <w:rsid w:val="00283B99"/>
    <w:rsid w:val="00285105"/>
    <w:rsid w:val="00286C9C"/>
    <w:rsid w:val="00287259"/>
    <w:rsid w:val="00287942"/>
    <w:rsid w:val="00290299"/>
    <w:rsid w:val="002906D2"/>
    <w:rsid w:val="00290F76"/>
    <w:rsid w:val="00291080"/>
    <w:rsid w:val="00291353"/>
    <w:rsid w:val="0029183C"/>
    <w:rsid w:val="00291CC9"/>
    <w:rsid w:val="0029344D"/>
    <w:rsid w:val="0029383F"/>
    <w:rsid w:val="00293951"/>
    <w:rsid w:val="00293966"/>
    <w:rsid w:val="0029397F"/>
    <w:rsid w:val="00297267"/>
    <w:rsid w:val="00297619"/>
    <w:rsid w:val="00297C90"/>
    <w:rsid w:val="002A10D6"/>
    <w:rsid w:val="002A1292"/>
    <w:rsid w:val="002A17F3"/>
    <w:rsid w:val="002A1F78"/>
    <w:rsid w:val="002A1FCA"/>
    <w:rsid w:val="002A309D"/>
    <w:rsid w:val="002A3C77"/>
    <w:rsid w:val="002A4612"/>
    <w:rsid w:val="002A49C4"/>
    <w:rsid w:val="002A4FA7"/>
    <w:rsid w:val="002A77C4"/>
    <w:rsid w:val="002A7E8C"/>
    <w:rsid w:val="002B03D1"/>
    <w:rsid w:val="002B0B2F"/>
    <w:rsid w:val="002B1F49"/>
    <w:rsid w:val="002B1F85"/>
    <w:rsid w:val="002B24EF"/>
    <w:rsid w:val="002B3B26"/>
    <w:rsid w:val="002B45CD"/>
    <w:rsid w:val="002B51C5"/>
    <w:rsid w:val="002B5881"/>
    <w:rsid w:val="002B5FC7"/>
    <w:rsid w:val="002B7326"/>
    <w:rsid w:val="002C0B0F"/>
    <w:rsid w:val="002C18D1"/>
    <w:rsid w:val="002C2FB9"/>
    <w:rsid w:val="002C35B4"/>
    <w:rsid w:val="002C377B"/>
    <w:rsid w:val="002C3FA7"/>
    <w:rsid w:val="002C3FE9"/>
    <w:rsid w:val="002C4B9C"/>
    <w:rsid w:val="002C529E"/>
    <w:rsid w:val="002C606B"/>
    <w:rsid w:val="002C63BC"/>
    <w:rsid w:val="002C7407"/>
    <w:rsid w:val="002C75B6"/>
    <w:rsid w:val="002C7E28"/>
    <w:rsid w:val="002D04A5"/>
    <w:rsid w:val="002D0B6D"/>
    <w:rsid w:val="002D12B3"/>
    <w:rsid w:val="002D14DF"/>
    <w:rsid w:val="002D262C"/>
    <w:rsid w:val="002D4162"/>
    <w:rsid w:val="002D4535"/>
    <w:rsid w:val="002D4D25"/>
    <w:rsid w:val="002D559F"/>
    <w:rsid w:val="002D5DF7"/>
    <w:rsid w:val="002D6162"/>
    <w:rsid w:val="002D62EE"/>
    <w:rsid w:val="002D6776"/>
    <w:rsid w:val="002D7665"/>
    <w:rsid w:val="002D7B08"/>
    <w:rsid w:val="002E07DC"/>
    <w:rsid w:val="002E0BEE"/>
    <w:rsid w:val="002E0DCE"/>
    <w:rsid w:val="002E0EFE"/>
    <w:rsid w:val="002E11C3"/>
    <w:rsid w:val="002E3CA0"/>
    <w:rsid w:val="002E49CF"/>
    <w:rsid w:val="002E4C14"/>
    <w:rsid w:val="002E4C77"/>
    <w:rsid w:val="002E5CD0"/>
    <w:rsid w:val="002E66AE"/>
    <w:rsid w:val="002E6A6E"/>
    <w:rsid w:val="002E7514"/>
    <w:rsid w:val="002E7740"/>
    <w:rsid w:val="002E7B2E"/>
    <w:rsid w:val="002F0D4B"/>
    <w:rsid w:val="002F0F4D"/>
    <w:rsid w:val="002F1949"/>
    <w:rsid w:val="002F2237"/>
    <w:rsid w:val="002F24D8"/>
    <w:rsid w:val="002F25D8"/>
    <w:rsid w:val="002F2BF3"/>
    <w:rsid w:val="002F3002"/>
    <w:rsid w:val="002F3562"/>
    <w:rsid w:val="002F48A3"/>
    <w:rsid w:val="002F4911"/>
    <w:rsid w:val="002F52B7"/>
    <w:rsid w:val="003000A3"/>
    <w:rsid w:val="003004B7"/>
    <w:rsid w:val="00300673"/>
    <w:rsid w:val="00301988"/>
    <w:rsid w:val="00301F65"/>
    <w:rsid w:val="00302385"/>
    <w:rsid w:val="00302B80"/>
    <w:rsid w:val="00303C76"/>
    <w:rsid w:val="00303D6F"/>
    <w:rsid w:val="00305641"/>
    <w:rsid w:val="003056FC"/>
    <w:rsid w:val="0030639A"/>
    <w:rsid w:val="00306C21"/>
    <w:rsid w:val="003076CF"/>
    <w:rsid w:val="0031042E"/>
    <w:rsid w:val="00310DBB"/>
    <w:rsid w:val="00311AA1"/>
    <w:rsid w:val="0031236D"/>
    <w:rsid w:val="00312AEE"/>
    <w:rsid w:val="0031498A"/>
    <w:rsid w:val="00314B15"/>
    <w:rsid w:val="0031585E"/>
    <w:rsid w:val="00315CE3"/>
    <w:rsid w:val="00317A71"/>
    <w:rsid w:val="00320059"/>
    <w:rsid w:val="003211D2"/>
    <w:rsid w:val="00321CF1"/>
    <w:rsid w:val="00323907"/>
    <w:rsid w:val="0032428A"/>
    <w:rsid w:val="00324314"/>
    <w:rsid w:val="00324893"/>
    <w:rsid w:val="00324F60"/>
    <w:rsid w:val="00325B91"/>
    <w:rsid w:val="00325C46"/>
    <w:rsid w:val="00325EA7"/>
    <w:rsid w:val="00327110"/>
    <w:rsid w:val="00330560"/>
    <w:rsid w:val="00330BFC"/>
    <w:rsid w:val="0033211A"/>
    <w:rsid w:val="00332433"/>
    <w:rsid w:val="00332631"/>
    <w:rsid w:val="00332736"/>
    <w:rsid w:val="00332983"/>
    <w:rsid w:val="00333205"/>
    <w:rsid w:val="00333363"/>
    <w:rsid w:val="00333A5A"/>
    <w:rsid w:val="00334F6B"/>
    <w:rsid w:val="003355A4"/>
    <w:rsid w:val="00336099"/>
    <w:rsid w:val="00336B17"/>
    <w:rsid w:val="00336D5A"/>
    <w:rsid w:val="0034135F"/>
    <w:rsid w:val="00342562"/>
    <w:rsid w:val="0034266E"/>
    <w:rsid w:val="00342BA3"/>
    <w:rsid w:val="00342F6E"/>
    <w:rsid w:val="00342FEA"/>
    <w:rsid w:val="00343172"/>
    <w:rsid w:val="0034362A"/>
    <w:rsid w:val="0034390E"/>
    <w:rsid w:val="00345EE2"/>
    <w:rsid w:val="00346A14"/>
    <w:rsid w:val="003472A4"/>
    <w:rsid w:val="0034753E"/>
    <w:rsid w:val="0035349F"/>
    <w:rsid w:val="00354084"/>
    <w:rsid w:val="00354577"/>
    <w:rsid w:val="00354B1C"/>
    <w:rsid w:val="00354D8B"/>
    <w:rsid w:val="00354F23"/>
    <w:rsid w:val="0035715E"/>
    <w:rsid w:val="003578B6"/>
    <w:rsid w:val="00357B28"/>
    <w:rsid w:val="003604A4"/>
    <w:rsid w:val="00360F5A"/>
    <w:rsid w:val="0036282C"/>
    <w:rsid w:val="00362910"/>
    <w:rsid w:val="00363E39"/>
    <w:rsid w:val="003640FB"/>
    <w:rsid w:val="003646EF"/>
    <w:rsid w:val="00364985"/>
    <w:rsid w:val="00364AA1"/>
    <w:rsid w:val="003704D3"/>
    <w:rsid w:val="003713B2"/>
    <w:rsid w:val="00371AC2"/>
    <w:rsid w:val="00371F54"/>
    <w:rsid w:val="003725D7"/>
    <w:rsid w:val="003730F9"/>
    <w:rsid w:val="003732CA"/>
    <w:rsid w:val="00373968"/>
    <w:rsid w:val="00373BDD"/>
    <w:rsid w:val="00373ED6"/>
    <w:rsid w:val="00374ACE"/>
    <w:rsid w:val="0037550C"/>
    <w:rsid w:val="00375BE7"/>
    <w:rsid w:val="00376037"/>
    <w:rsid w:val="003764E5"/>
    <w:rsid w:val="00376565"/>
    <w:rsid w:val="00376E04"/>
    <w:rsid w:val="00380199"/>
    <w:rsid w:val="003812AD"/>
    <w:rsid w:val="0038338A"/>
    <w:rsid w:val="00383BAE"/>
    <w:rsid w:val="00384CA8"/>
    <w:rsid w:val="0038640C"/>
    <w:rsid w:val="00386D0A"/>
    <w:rsid w:val="00387A3B"/>
    <w:rsid w:val="00387C60"/>
    <w:rsid w:val="00387E36"/>
    <w:rsid w:val="0039063C"/>
    <w:rsid w:val="00390AF8"/>
    <w:rsid w:val="00390D86"/>
    <w:rsid w:val="00393F4F"/>
    <w:rsid w:val="003940AF"/>
    <w:rsid w:val="00394403"/>
    <w:rsid w:val="0039453E"/>
    <w:rsid w:val="003947E3"/>
    <w:rsid w:val="00395362"/>
    <w:rsid w:val="003959CE"/>
    <w:rsid w:val="00395B08"/>
    <w:rsid w:val="003961DB"/>
    <w:rsid w:val="00396F40"/>
    <w:rsid w:val="003971F2"/>
    <w:rsid w:val="00397B05"/>
    <w:rsid w:val="003A0E96"/>
    <w:rsid w:val="003A0F92"/>
    <w:rsid w:val="003A209B"/>
    <w:rsid w:val="003A3741"/>
    <w:rsid w:val="003A3809"/>
    <w:rsid w:val="003A4BA5"/>
    <w:rsid w:val="003A50AC"/>
    <w:rsid w:val="003A553B"/>
    <w:rsid w:val="003A59E0"/>
    <w:rsid w:val="003A6161"/>
    <w:rsid w:val="003A687B"/>
    <w:rsid w:val="003A6F46"/>
    <w:rsid w:val="003A708E"/>
    <w:rsid w:val="003A7197"/>
    <w:rsid w:val="003B11CF"/>
    <w:rsid w:val="003B15E6"/>
    <w:rsid w:val="003B249D"/>
    <w:rsid w:val="003B3064"/>
    <w:rsid w:val="003B363B"/>
    <w:rsid w:val="003B4B25"/>
    <w:rsid w:val="003B5C89"/>
    <w:rsid w:val="003B5E6B"/>
    <w:rsid w:val="003B61AC"/>
    <w:rsid w:val="003B6888"/>
    <w:rsid w:val="003B76A3"/>
    <w:rsid w:val="003B78DE"/>
    <w:rsid w:val="003B7F18"/>
    <w:rsid w:val="003C0C31"/>
    <w:rsid w:val="003C1183"/>
    <w:rsid w:val="003C11AF"/>
    <w:rsid w:val="003C23E8"/>
    <w:rsid w:val="003C397A"/>
    <w:rsid w:val="003C415E"/>
    <w:rsid w:val="003C438E"/>
    <w:rsid w:val="003C51BF"/>
    <w:rsid w:val="003C5FF4"/>
    <w:rsid w:val="003C696D"/>
    <w:rsid w:val="003C6981"/>
    <w:rsid w:val="003C6AF6"/>
    <w:rsid w:val="003C7701"/>
    <w:rsid w:val="003C7E50"/>
    <w:rsid w:val="003D1782"/>
    <w:rsid w:val="003D1B65"/>
    <w:rsid w:val="003D1EDC"/>
    <w:rsid w:val="003D2451"/>
    <w:rsid w:val="003D24C7"/>
    <w:rsid w:val="003D254E"/>
    <w:rsid w:val="003D3C46"/>
    <w:rsid w:val="003D40A4"/>
    <w:rsid w:val="003D4363"/>
    <w:rsid w:val="003D47E5"/>
    <w:rsid w:val="003D524D"/>
    <w:rsid w:val="003D57F8"/>
    <w:rsid w:val="003D62C7"/>
    <w:rsid w:val="003D669D"/>
    <w:rsid w:val="003D6F0E"/>
    <w:rsid w:val="003D70AE"/>
    <w:rsid w:val="003D74E6"/>
    <w:rsid w:val="003D789E"/>
    <w:rsid w:val="003D78F3"/>
    <w:rsid w:val="003E0C56"/>
    <w:rsid w:val="003E0CD1"/>
    <w:rsid w:val="003E0F0C"/>
    <w:rsid w:val="003E17D1"/>
    <w:rsid w:val="003E2725"/>
    <w:rsid w:val="003E3187"/>
    <w:rsid w:val="003E4495"/>
    <w:rsid w:val="003E45B3"/>
    <w:rsid w:val="003F3FB3"/>
    <w:rsid w:val="003F6C15"/>
    <w:rsid w:val="003F6C47"/>
    <w:rsid w:val="00401D19"/>
    <w:rsid w:val="00402143"/>
    <w:rsid w:val="004026C7"/>
    <w:rsid w:val="00403FBF"/>
    <w:rsid w:val="004048A9"/>
    <w:rsid w:val="00406268"/>
    <w:rsid w:val="0041201F"/>
    <w:rsid w:val="00413367"/>
    <w:rsid w:val="004135CF"/>
    <w:rsid w:val="00413947"/>
    <w:rsid w:val="00413AA2"/>
    <w:rsid w:val="00414314"/>
    <w:rsid w:val="0041448D"/>
    <w:rsid w:val="004147B1"/>
    <w:rsid w:val="0041594E"/>
    <w:rsid w:val="00416029"/>
    <w:rsid w:val="0041684F"/>
    <w:rsid w:val="00417470"/>
    <w:rsid w:val="004174BF"/>
    <w:rsid w:val="0042066D"/>
    <w:rsid w:val="00420E01"/>
    <w:rsid w:val="0042118C"/>
    <w:rsid w:val="00421EED"/>
    <w:rsid w:val="00422CDD"/>
    <w:rsid w:val="00424B3F"/>
    <w:rsid w:val="00425010"/>
    <w:rsid w:val="00426BC1"/>
    <w:rsid w:val="00426F76"/>
    <w:rsid w:val="00427D17"/>
    <w:rsid w:val="00427FC5"/>
    <w:rsid w:val="004306C1"/>
    <w:rsid w:val="0043101B"/>
    <w:rsid w:val="004316D9"/>
    <w:rsid w:val="00431706"/>
    <w:rsid w:val="0043210B"/>
    <w:rsid w:val="004324F0"/>
    <w:rsid w:val="00432701"/>
    <w:rsid w:val="004332F1"/>
    <w:rsid w:val="0043336D"/>
    <w:rsid w:val="004339D6"/>
    <w:rsid w:val="0043426D"/>
    <w:rsid w:val="004343D3"/>
    <w:rsid w:val="00434D33"/>
    <w:rsid w:val="00434EC3"/>
    <w:rsid w:val="0043565E"/>
    <w:rsid w:val="004363F3"/>
    <w:rsid w:val="00436D94"/>
    <w:rsid w:val="0043752C"/>
    <w:rsid w:val="00437BE9"/>
    <w:rsid w:val="00440A02"/>
    <w:rsid w:val="00440D71"/>
    <w:rsid w:val="00440FBF"/>
    <w:rsid w:val="00441E14"/>
    <w:rsid w:val="004420E5"/>
    <w:rsid w:val="00445527"/>
    <w:rsid w:val="00445652"/>
    <w:rsid w:val="00446040"/>
    <w:rsid w:val="00446B8B"/>
    <w:rsid w:val="00446CA0"/>
    <w:rsid w:val="00446DEE"/>
    <w:rsid w:val="0044712A"/>
    <w:rsid w:val="0044792D"/>
    <w:rsid w:val="00447F7B"/>
    <w:rsid w:val="004500E4"/>
    <w:rsid w:val="00450DE4"/>
    <w:rsid w:val="0045235D"/>
    <w:rsid w:val="00452E38"/>
    <w:rsid w:val="0045400F"/>
    <w:rsid w:val="0045425A"/>
    <w:rsid w:val="00454AF9"/>
    <w:rsid w:val="00454D9B"/>
    <w:rsid w:val="00455630"/>
    <w:rsid w:val="0045575F"/>
    <w:rsid w:val="00456A5E"/>
    <w:rsid w:val="00457145"/>
    <w:rsid w:val="00457307"/>
    <w:rsid w:val="0045751E"/>
    <w:rsid w:val="00457A6E"/>
    <w:rsid w:val="00457AB1"/>
    <w:rsid w:val="004608F1"/>
    <w:rsid w:val="00460A58"/>
    <w:rsid w:val="00460A64"/>
    <w:rsid w:val="00460DD1"/>
    <w:rsid w:val="004619E7"/>
    <w:rsid w:val="00461B7A"/>
    <w:rsid w:val="00461E9B"/>
    <w:rsid w:val="00462349"/>
    <w:rsid w:val="00462C85"/>
    <w:rsid w:val="00463E3A"/>
    <w:rsid w:val="0046405F"/>
    <w:rsid w:val="0046476A"/>
    <w:rsid w:val="00464BE5"/>
    <w:rsid w:val="00464EF4"/>
    <w:rsid w:val="00466FA0"/>
    <w:rsid w:val="00467338"/>
    <w:rsid w:val="00467B11"/>
    <w:rsid w:val="00467D81"/>
    <w:rsid w:val="00467F75"/>
    <w:rsid w:val="00470BFF"/>
    <w:rsid w:val="00471046"/>
    <w:rsid w:val="004716E0"/>
    <w:rsid w:val="00471986"/>
    <w:rsid w:val="0047217E"/>
    <w:rsid w:val="00472706"/>
    <w:rsid w:val="00472D91"/>
    <w:rsid w:val="00473A30"/>
    <w:rsid w:val="0047445F"/>
    <w:rsid w:val="004744A3"/>
    <w:rsid w:val="004745DF"/>
    <w:rsid w:val="00474E50"/>
    <w:rsid w:val="00475DD6"/>
    <w:rsid w:val="0047684D"/>
    <w:rsid w:val="0048167B"/>
    <w:rsid w:val="004853AB"/>
    <w:rsid w:val="00485532"/>
    <w:rsid w:val="00486819"/>
    <w:rsid w:val="00486C88"/>
    <w:rsid w:val="00487168"/>
    <w:rsid w:val="00490173"/>
    <w:rsid w:val="00490869"/>
    <w:rsid w:val="00492258"/>
    <w:rsid w:val="00494AE0"/>
    <w:rsid w:val="0049567D"/>
    <w:rsid w:val="00495C2C"/>
    <w:rsid w:val="00496F31"/>
    <w:rsid w:val="004970AD"/>
    <w:rsid w:val="0049798A"/>
    <w:rsid w:val="004A0083"/>
    <w:rsid w:val="004A0B68"/>
    <w:rsid w:val="004A1104"/>
    <w:rsid w:val="004A1CC0"/>
    <w:rsid w:val="004A1EBF"/>
    <w:rsid w:val="004A309B"/>
    <w:rsid w:val="004A3734"/>
    <w:rsid w:val="004A505A"/>
    <w:rsid w:val="004A52FC"/>
    <w:rsid w:val="004A60FF"/>
    <w:rsid w:val="004B0800"/>
    <w:rsid w:val="004B1B38"/>
    <w:rsid w:val="004B28BD"/>
    <w:rsid w:val="004B37D9"/>
    <w:rsid w:val="004B52A8"/>
    <w:rsid w:val="004B6250"/>
    <w:rsid w:val="004B69A7"/>
    <w:rsid w:val="004B6F7A"/>
    <w:rsid w:val="004C07C4"/>
    <w:rsid w:val="004C1B4E"/>
    <w:rsid w:val="004C1DC1"/>
    <w:rsid w:val="004C1F32"/>
    <w:rsid w:val="004C2997"/>
    <w:rsid w:val="004C4A2A"/>
    <w:rsid w:val="004C4DC4"/>
    <w:rsid w:val="004C54C0"/>
    <w:rsid w:val="004C55B0"/>
    <w:rsid w:val="004C5733"/>
    <w:rsid w:val="004C5784"/>
    <w:rsid w:val="004C5B18"/>
    <w:rsid w:val="004C60B4"/>
    <w:rsid w:val="004C79E8"/>
    <w:rsid w:val="004D00DD"/>
    <w:rsid w:val="004D0A24"/>
    <w:rsid w:val="004D0EA8"/>
    <w:rsid w:val="004D153D"/>
    <w:rsid w:val="004D2118"/>
    <w:rsid w:val="004D2267"/>
    <w:rsid w:val="004D25EF"/>
    <w:rsid w:val="004D2938"/>
    <w:rsid w:val="004D4862"/>
    <w:rsid w:val="004D48D5"/>
    <w:rsid w:val="004D4D2B"/>
    <w:rsid w:val="004D5173"/>
    <w:rsid w:val="004D569E"/>
    <w:rsid w:val="004D5DA5"/>
    <w:rsid w:val="004D6994"/>
    <w:rsid w:val="004D6FC5"/>
    <w:rsid w:val="004D747B"/>
    <w:rsid w:val="004D7E99"/>
    <w:rsid w:val="004E0C02"/>
    <w:rsid w:val="004E11E7"/>
    <w:rsid w:val="004E14FF"/>
    <w:rsid w:val="004E43AC"/>
    <w:rsid w:val="004E443B"/>
    <w:rsid w:val="004E51B6"/>
    <w:rsid w:val="004E58E9"/>
    <w:rsid w:val="004E61F2"/>
    <w:rsid w:val="004E6B75"/>
    <w:rsid w:val="004F392E"/>
    <w:rsid w:val="004F5282"/>
    <w:rsid w:val="004F5329"/>
    <w:rsid w:val="004F73D9"/>
    <w:rsid w:val="004F74ED"/>
    <w:rsid w:val="005001BD"/>
    <w:rsid w:val="005017A4"/>
    <w:rsid w:val="0050317F"/>
    <w:rsid w:val="005033EB"/>
    <w:rsid w:val="00503F2A"/>
    <w:rsid w:val="00505070"/>
    <w:rsid w:val="00505521"/>
    <w:rsid w:val="00506619"/>
    <w:rsid w:val="005068AA"/>
    <w:rsid w:val="005116E8"/>
    <w:rsid w:val="00511BEC"/>
    <w:rsid w:val="0051312D"/>
    <w:rsid w:val="00513308"/>
    <w:rsid w:val="00514268"/>
    <w:rsid w:val="005142AD"/>
    <w:rsid w:val="00514601"/>
    <w:rsid w:val="0051592B"/>
    <w:rsid w:val="00515A80"/>
    <w:rsid w:val="0051685F"/>
    <w:rsid w:val="00517FD7"/>
    <w:rsid w:val="005201E9"/>
    <w:rsid w:val="005202D1"/>
    <w:rsid w:val="00520598"/>
    <w:rsid w:val="00521333"/>
    <w:rsid w:val="0052146F"/>
    <w:rsid w:val="00521665"/>
    <w:rsid w:val="00521DCB"/>
    <w:rsid w:val="005237F5"/>
    <w:rsid w:val="00523D43"/>
    <w:rsid w:val="00524266"/>
    <w:rsid w:val="005247A8"/>
    <w:rsid w:val="00524B23"/>
    <w:rsid w:val="00524C01"/>
    <w:rsid w:val="00524DF7"/>
    <w:rsid w:val="00525CB4"/>
    <w:rsid w:val="005260FF"/>
    <w:rsid w:val="00526701"/>
    <w:rsid w:val="00530003"/>
    <w:rsid w:val="0053000A"/>
    <w:rsid w:val="00530639"/>
    <w:rsid w:val="0053253F"/>
    <w:rsid w:val="00532FFF"/>
    <w:rsid w:val="00535310"/>
    <w:rsid w:val="00535D4D"/>
    <w:rsid w:val="00536692"/>
    <w:rsid w:val="005402A7"/>
    <w:rsid w:val="005415F3"/>
    <w:rsid w:val="00541F79"/>
    <w:rsid w:val="00542546"/>
    <w:rsid w:val="005426CD"/>
    <w:rsid w:val="00542E21"/>
    <w:rsid w:val="005432B4"/>
    <w:rsid w:val="0054388E"/>
    <w:rsid w:val="00544424"/>
    <w:rsid w:val="00544442"/>
    <w:rsid w:val="00545FFA"/>
    <w:rsid w:val="005465D0"/>
    <w:rsid w:val="00546C36"/>
    <w:rsid w:val="00550E1D"/>
    <w:rsid w:val="00551FEA"/>
    <w:rsid w:val="0055226C"/>
    <w:rsid w:val="00552EDE"/>
    <w:rsid w:val="00552FF1"/>
    <w:rsid w:val="00555388"/>
    <w:rsid w:val="005555FE"/>
    <w:rsid w:val="00556159"/>
    <w:rsid w:val="00556D5C"/>
    <w:rsid w:val="00560552"/>
    <w:rsid w:val="0056173C"/>
    <w:rsid w:val="0056269B"/>
    <w:rsid w:val="00562721"/>
    <w:rsid w:val="00562D26"/>
    <w:rsid w:val="00566127"/>
    <w:rsid w:val="005665EF"/>
    <w:rsid w:val="00566F5A"/>
    <w:rsid w:val="005671E3"/>
    <w:rsid w:val="005676A0"/>
    <w:rsid w:val="005708B1"/>
    <w:rsid w:val="00570D6A"/>
    <w:rsid w:val="00572F2E"/>
    <w:rsid w:val="005772FF"/>
    <w:rsid w:val="00577ACE"/>
    <w:rsid w:val="0058004F"/>
    <w:rsid w:val="00580A49"/>
    <w:rsid w:val="00581303"/>
    <w:rsid w:val="00582422"/>
    <w:rsid w:val="005836C9"/>
    <w:rsid w:val="00584019"/>
    <w:rsid w:val="00584590"/>
    <w:rsid w:val="005851A9"/>
    <w:rsid w:val="00585C7B"/>
    <w:rsid w:val="0058617A"/>
    <w:rsid w:val="005868F1"/>
    <w:rsid w:val="0059130B"/>
    <w:rsid w:val="00592A56"/>
    <w:rsid w:val="00593BBA"/>
    <w:rsid w:val="00594523"/>
    <w:rsid w:val="00594C61"/>
    <w:rsid w:val="0059702E"/>
    <w:rsid w:val="005971E1"/>
    <w:rsid w:val="005978DF"/>
    <w:rsid w:val="00597B7A"/>
    <w:rsid w:val="00597F30"/>
    <w:rsid w:val="005A1527"/>
    <w:rsid w:val="005A1611"/>
    <w:rsid w:val="005A252B"/>
    <w:rsid w:val="005A25CF"/>
    <w:rsid w:val="005A29C0"/>
    <w:rsid w:val="005A544F"/>
    <w:rsid w:val="005A601C"/>
    <w:rsid w:val="005A63D7"/>
    <w:rsid w:val="005A6DC1"/>
    <w:rsid w:val="005A6F40"/>
    <w:rsid w:val="005A7931"/>
    <w:rsid w:val="005A79CA"/>
    <w:rsid w:val="005B0466"/>
    <w:rsid w:val="005B0C59"/>
    <w:rsid w:val="005B0C5E"/>
    <w:rsid w:val="005B22E0"/>
    <w:rsid w:val="005B2894"/>
    <w:rsid w:val="005B2FDA"/>
    <w:rsid w:val="005B348D"/>
    <w:rsid w:val="005B362D"/>
    <w:rsid w:val="005B3E27"/>
    <w:rsid w:val="005B3EC6"/>
    <w:rsid w:val="005B4544"/>
    <w:rsid w:val="005B5036"/>
    <w:rsid w:val="005B6019"/>
    <w:rsid w:val="005B68D6"/>
    <w:rsid w:val="005B7B12"/>
    <w:rsid w:val="005C012D"/>
    <w:rsid w:val="005C10FC"/>
    <w:rsid w:val="005C2208"/>
    <w:rsid w:val="005C2278"/>
    <w:rsid w:val="005C2893"/>
    <w:rsid w:val="005C310B"/>
    <w:rsid w:val="005C3434"/>
    <w:rsid w:val="005C3574"/>
    <w:rsid w:val="005C4AC9"/>
    <w:rsid w:val="005C5912"/>
    <w:rsid w:val="005C7939"/>
    <w:rsid w:val="005D034A"/>
    <w:rsid w:val="005D09A7"/>
    <w:rsid w:val="005D2675"/>
    <w:rsid w:val="005D2743"/>
    <w:rsid w:val="005D34F4"/>
    <w:rsid w:val="005D3D09"/>
    <w:rsid w:val="005D4149"/>
    <w:rsid w:val="005D4169"/>
    <w:rsid w:val="005D421F"/>
    <w:rsid w:val="005D47CB"/>
    <w:rsid w:val="005D4AED"/>
    <w:rsid w:val="005D6B92"/>
    <w:rsid w:val="005D71B8"/>
    <w:rsid w:val="005D76D4"/>
    <w:rsid w:val="005E06A9"/>
    <w:rsid w:val="005E0846"/>
    <w:rsid w:val="005E0975"/>
    <w:rsid w:val="005E0CF8"/>
    <w:rsid w:val="005E0EA0"/>
    <w:rsid w:val="005E12FE"/>
    <w:rsid w:val="005E136B"/>
    <w:rsid w:val="005E1ABF"/>
    <w:rsid w:val="005E1C96"/>
    <w:rsid w:val="005E281A"/>
    <w:rsid w:val="005E42D8"/>
    <w:rsid w:val="005E5572"/>
    <w:rsid w:val="005E57B9"/>
    <w:rsid w:val="005E592B"/>
    <w:rsid w:val="005F17FD"/>
    <w:rsid w:val="005F1B85"/>
    <w:rsid w:val="005F1C3D"/>
    <w:rsid w:val="005F27A5"/>
    <w:rsid w:val="005F320D"/>
    <w:rsid w:val="005F3A2F"/>
    <w:rsid w:val="005F42B2"/>
    <w:rsid w:val="005F4C55"/>
    <w:rsid w:val="005F5ED4"/>
    <w:rsid w:val="005F60F3"/>
    <w:rsid w:val="005F63F9"/>
    <w:rsid w:val="00600FC6"/>
    <w:rsid w:val="00601121"/>
    <w:rsid w:val="0060138B"/>
    <w:rsid w:val="0060144D"/>
    <w:rsid w:val="00601665"/>
    <w:rsid w:val="00603634"/>
    <w:rsid w:val="0060447F"/>
    <w:rsid w:val="00605C84"/>
    <w:rsid w:val="00605CFE"/>
    <w:rsid w:val="0060687B"/>
    <w:rsid w:val="0061034E"/>
    <w:rsid w:val="00610710"/>
    <w:rsid w:val="00612715"/>
    <w:rsid w:val="0061355C"/>
    <w:rsid w:val="00613AAF"/>
    <w:rsid w:val="00613C3F"/>
    <w:rsid w:val="00615A92"/>
    <w:rsid w:val="00615C7B"/>
    <w:rsid w:val="0061656E"/>
    <w:rsid w:val="0061735C"/>
    <w:rsid w:val="006174A6"/>
    <w:rsid w:val="006210A3"/>
    <w:rsid w:val="00621170"/>
    <w:rsid w:val="006215F5"/>
    <w:rsid w:val="006225FF"/>
    <w:rsid w:val="00622C3C"/>
    <w:rsid w:val="00623044"/>
    <w:rsid w:val="00623BED"/>
    <w:rsid w:val="00623C10"/>
    <w:rsid w:val="00624AA1"/>
    <w:rsid w:val="00624E07"/>
    <w:rsid w:val="00626256"/>
    <w:rsid w:val="0062660A"/>
    <w:rsid w:val="006300ED"/>
    <w:rsid w:val="0063029E"/>
    <w:rsid w:val="00633B35"/>
    <w:rsid w:val="00635B8A"/>
    <w:rsid w:val="00635DC0"/>
    <w:rsid w:val="00636B96"/>
    <w:rsid w:val="00636E05"/>
    <w:rsid w:val="00636E76"/>
    <w:rsid w:val="0063731B"/>
    <w:rsid w:val="006379C0"/>
    <w:rsid w:val="00640111"/>
    <w:rsid w:val="006404D3"/>
    <w:rsid w:val="00640989"/>
    <w:rsid w:val="00641870"/>
    <w:rsid w:val="006419F2"/>
    <w:rsid w:val="006433F4"/>
    <w:rsid w:val="006442EE"/>
    <w:rsid w:val="006448AD"/>
    <w:rsid w:val="00646623"/>
    <w:rsid w:val="0064675A"/>
    <w:rsid w:val="00646B26"/>
    <w:rsid w:val="00647959"/>
    <w:rsid w:val="006509CD"/>
    <w:rsid w:val="00651E6C"/>
    <w:rsid w:val="00655BCE"/>
    <w:rsid w:val="00655C72"/>
    <w:rsid w:val="00655E91"/>
    <w:rsid w:val="006567D2"/>
    <w:rsid w:val="00656C88"/>
    <w:rsid w:val="00660221"/>
    <w:rsid w:val="00660A85"/>
    <w:rsid w:val="006613D8"/>
    <w:rsid w:val="00661694"/>
    <w:rsid w:val="00662779"/>
    <w:rsid w:val="00663156"/>
    <w:rsid w:val="0066382A"/>
    <w:rsid w:val="00663A8F"/>
    <w:rsid w:val="00663C4E"/>
    <w:rsid w:val="00664084"/>
    <w:rsid w:val="00665056"/>
    <w:rsid w:val="00665B0E"/>
    <w:rsid w:val="00665E05"/>
    <w:rsid w:val="00666903"/>
    <w:rsid w:val="006671AD"/>
    <w:rsid w:val="00667C87"/>
    <w:rsid w:val="00670A7F"/>
    <w:rsid w:val="00670D66"/>
    <w:rsid w:val="00670F4E"/>
    <w:rsid w:val="00671ED9"/>
    <w:rsid w:val="0067695D"/>
    <w:rsid w:val="00676B81"/>
    <w:rsid w:val="006776D1"/>
    <w:rsid w:val="00680B43"/>
    <w:rsid w:val="006817BB"/>
    <w:rsid w:val="00681A0C"/>
    <w:rsid w:val="00684942"/>
    <w:rsid w:val="00684FB8"/>
    <w:rsid w:val="00685945"/>
    <w:rsid w:val="00686594"/>
    <w:rsid w:val="0069044D"/>
    <w:rsid w:val="00690FB2"/>
    <w:rsid w:val="006913EC"/>
    <w:rsid w:val="0069228C"/>
    <w:rsid w:val="006922E9"/>
    <w:rsid w:val="00692E24"/>
    <w:rsid w:val="006930DE"/>
    <w:rsid w:val="006945FB"/>
    <w:rsid w:val="00695D36"/>
    <w:rsid w:val="00696043"/>
    <w:rsid w:val="0069628E"/>
    <w:rsid w:val="006A1424"/>
    <w:rsid w:val="006A187D"/>
    <w:rsid w:val="006A18DF"/>
    <w:rsid w:val="006A2539"/>
    <w:rsid w:val="006A28E5"/>
    <w:rsid w:val="006A2CA2"/>
    <w:rsid w:val="006A31E5"/>
    <w:rsid w:val="006A43BC"/>
    <w:rsid w:val="006A4A15"/>
    <w:rsid w:val="006A50E7"/>
    <w:rsid w:val="006A5200"/>
    <w:rsid w:val="006B2681"/>
    <w:rsid w:val="006B2D0A"/>
    <w:rsid w:val="006B3C77"/>
    <w:rsid w:val="006B5A45"/>
    <w:rsid w:val="006B602D"/>
    <w:rsid w:val="006B6855"/>
    <w:rsid w:val="006B7223"/>
    <w:rsid w:val="006C049B"/>
    <w:rsid w:val="006C2E24"/>
    <w:rsid w:val="006C329D"/>
    <w:rsid w:val="006C3A4F"/>
    <w:rsid w:val="006C45DE"/>
    <w:rsid w:val="006C4684"/>
    <w:rsid w:val="006C49C0"/>
    <w:rsid w:val="006C6108"/>
    <w:rsid w:val="006C6D38"/>
    <w:rsid w:val="006C7093"/>
    <w:rsid w:val="006D0B48"/>
    <w:rsid w:val="006D1F9C"/>
    <w:rsid w:val="006D2328"/>
    <w:rsid w:val="006D2460"/>
    <w:rsid w:val="006D302B"/>
    <w:rsid w:val="006D37B5"/>
    <w:rsid w:val="006D4253"/>
    <w:rsid w:val="006D55E7"/>
    <w:rsid w:val="006D604C"/>
    <w:rsid w:val="006D6910"/>
    <w:rsid w:val="006D770C"/>
    <w:rsid w:val="006E0FF1"/>
    <w:rsid w:val="006E15AE"/>
    <w:rsid w:val="006E2AD6"/>
    <w:rsid w:val="006E37A1"/>
    <w:rsid w:val="006E3A82"/>
    <w:rsid w:val="006E4AE2"/>
    <w:rsid w:val="006E5552"/>
    <w:rsid w:val="006E5F7A"/>
    <w:rsid w:val="006E6048"/>
    <w:rsid w:val="006E6EC2"/>
    <w:rsid w:val="006F0612"/>
    <w:rsid w:val="006F066B"/>
    <w:rsid w:val="006F1524"/>
    <w:rsid w:val="006F1A45"/>
    <w:rsid w:val="006F24A1"/>
    <w:rsid w:val="006F2E7E"/>
    <w:rsid w:val="006F3A51"/>
    <w:rsid w:val="006F42C4"/>
    <w:rsid w:val="006F6CE9"/>
    <w:rsid w:val="006F6F93"/>
    <w:rsid w:val="0070003D"/>
    <w:rsid w:val="00701FF8"/>
    <w:rsid w:val="00703373"/>
    <w:rsid w:val="0070363D"/>
    <w:rsid w:val="00703D21"/>
    <w:rsid w:val="00704410"/>
    <w:rsid w:val="007048E4"/>
    <w:rsid w:val="00704BFF"/>
    <w:rsid w:val="007053A0"/>
    <w:rsid w:val="00705CB5"/>
    <w:rsid w:val="00705CED"/>
    <w:rsid w:val="00705D2A"/>
    <w:rsid w:val="0070703E"/>
    <w:rsid w:val="0070784B"/>
    <w:rsid w:val="00710567"/>
    <w:rsid w:val="00710599"/>
    <w:rsid w:val="00710EE2"/>
    <w:rsid w:val="00712F2E"/>
    <w:rsid w:val="00714AF9"/>
    <w:rsid w:val="00715184"/>
    <w:rsid w:val="00715AED"/>
    <w:rsid w:val="00716C0D"/>
    <w:rsid w:val="0071719A"/>
    <w:rsid w:val="007174C2"/>
    <w:rsid w:val="007178BD"/>
    <w:rsid w:val="00717A66"/>
    <w:rsid w:val="00717DB1"/>
    <w:rsid w:val="007205A2"/>
    <w:rsid w:val="00720C04"/>
    <w:rsid w:val="00721229"/>
    <w:rsid w:val="00721E6E"/>
    <w:rsid w:val="00721FAE"/>
    <w:rsid w:val="00722E2C"/>
    <w:rsid w:val="007244B9"/>
    <w:rsid w:val="00724EB1"/>
    <w:rsid w:val="00724FD5"/>
    <w:rsid w:val="007256BF"/>
    <w:rsid w:val="00725CF5"/>
    <w:rsid w:val="00726913"/>
    <w:rsid w:val="007273DA"/>
    <w:rsid w:val="00730829"/>
    <w:rsid w:val="00732C4F"/>
    <w:rsid w:val="00733480"/>
    <w:rsid w:val="007335B3"/>
    <w:rsid w:val="007336D6"/>
    <w:rsid w:val="0073378F"/>
    <w:rsid w:val="00733D62"/>
    <w:rsid w:val="00734185"/>
    <w:rsid w:val="007344EE"/>
    <w:rsid w:val="00734810"/>
    <w:rsid w:val="00734B51"/>
    <w:rsid w:val="00734B84"/>
    <w:rsid w:val="00734DEB"/>
    <w:rsid w:val="00736684"/>
    <w:rsid w:val="007413BB"/>
    <w:rsid w:val="00741B23"/>
    <w:rsid w:val="00741CF3"/>
    <w:rsid w:val="00741EBC"/>
    <w:rsid w:val="007427E1"/>
    <w:rsid w:val="00743A03"/>
    <w:rsid w:val="00743A8A"/>
    <w:rsid w:val="007463B5"/>
    <w:rsid w:val="0074681B"/>
    <w:rsid w:val="00746C67"/>
    <w:rsid w:val="00747483"/>
    <w:rsid w:val="00750268"/>
    <w:rsid w:val="00752679"/>
    <w:rsid w:val="00752D9E"/>
    <w:rsid w:val="00753791"/>
    <w:rsid w:val="00755008"/>
    <w:rsid w:val="00756B7D"/>
    <w:rsid w:val="0076044E"/>
    <w:rsid w:val="00760C94"/>
    <w:rsid w:val="007610A2"/>
    <w:rsid w:val="007623E9"/>
    <w:rsid w:val="00762F2A"/>
    <w:rsid w:val="00762FAE"/>
    <w:rsid w:val="007632A3"/>
    <w:rsid w:val="00763681"/>
    <w:rsid w:val="00763C2B"/>
    <w:rsid w:val="007652BC"/>
    <w:rsid w:val="007652EF"/>
    <w:rsid w:val="00765B7E"/>
    <w:rsid w:val="00766261"/>
    <w:rsid w:val="00766714"/>
    <w:rsid w:val="00766ABE"/>
    <w:rsid w:val="00766EBD"/>
    <w:rsid w:val="007672AA"/>
    <w:rsid w:val="00770064"/>
    <w:rsid w:val="0077129D"/>
    <w:rsid w:val="00771A14"/>
    <w:rsid w:val="00772C9B"/>
    <w:rsid w:val="007731D9"/>
    <w:rsid w:val="00773347"/>
    <w:rsid w:val="0077488E"/>
    <w:rsid w:val="00774D12"/>
    <w:rsid w:val="00775268"/>
    <w:rsid w:val="00775474"/>
    <w:rsid w:val="00775C01"/>
    <w:rsid w:val="00775F8B"/>
    <w:rsid w:val="00776018"/>
    <w:rsid w:val="00776813"/>
    <w:rsid w:val="00776865"/>
    <w:rsid w:val="0077757E"/>
    <w:rsid w:val="00780982"/>
    <w:rsid w:val="00781342"/>
    <w:rsid w:val="00781A1F"/>
    <w:rsid w:val="00781DF2"/>
    <w:rsid w:val="00781F19"/>
    <w:rsid w:val="0078242E"/>
    <w:rsid w:val="007824AF"/>
    <w:rsid w:val="00782F09"/>
    <w:rsid w:val="007833A1"/>
    <w:rsid w:val="007839EB"/>
    <w:rsid w:val="00784768"/>
    <w:rsid w:val="00784AF4"/>
    <w:rsid w:val="007864B8"/>
    <w:rsid w:val="00786DEC"/>
    <w:rsid w:val="007871DD"/>
    <w:rsid w:val="0078758C"/>
    <w:rsid w:val="0078783B"/>
    <w:rsid w:val="007878A0"/>
    <w:rsid w:val="00790646"/>
    <w:rsid w:val="007907A2"/>
    <w:rsid w:val="00790993"/>
    <w:rsid w:val="007911F7"/>
    <w:rsid w:val="00792E5C"/>
    <w:rsid w:val="0079320F"/>
    <w:rsid w:val="0079376C"/>
    <w:rsid w:val="00793D2D"/>
    <w:rsid w:val="0079492E"/>
    <w:rsid w:val="00795667"/>
    <w:rsid w:val="00795FD1"/>
    <w:rsid w:val="0079734B"/>
    <w:rsid w:val="0079794A"/>
    <w:rsid w:val="00797B44"/>
    <w:rsid w:val="00797C9A"/>
    <w:rsid w:val="00797ED4"/>
    <w:rsid w:val="007A1091"/>
    <w:rsid w:val="007A18CE"/>
    <w:rsid w:val="007A32E2"/>
    <w:rsid w:val="007A34B7"/>
    <w:rsid w:val="007A4C7D"/>
    <w:rsid w:val="007A4CFB"/>
    <w:rsid w:val="007A4FCE"/>
    <w:rsid w:val="007A5287"/>
    <w:rsid w:val="007A56F3"/>
    <w:rsid w:val="007A772D"/>
    <w:rsid w:val="007B05B8"/>
    <w:rsid w:val="007B1657"/>
    <w:rsid w:val="007B189C"/>
    <w:rsid w:val="007B18AC"/>
    <w:rsid w:val="007B2359"/>
    <w:rsid w:val="007B2695"/>
    <w:rsid w:val="007B328E"/>
    <w:rsid w:val="007B3381"/>
    <w:rsid w:val="007B34C7"/>
    <w:rsid w:val="007B34E2"/>
    <w:rsid w:val="007B3ACE"/>
    <w:rsid w:val="007B5236"/>
    <w:rsid w:val="007B6787"/>
    <w:rsid w:val="007B678F"/>
    <w:rsid w:val="007C0063"/>
    <w:rsid w:val="007C06E9"/>
    <w:rsid w:val="007C0E64"/>
    <w:rsid w:val="007C1AB4"/>
    <w:rsid w:val="007C2BEF"/>
    <w:rsid w:val="007C2E17"/>
    <w:rsid w:val="007C30D6"/>
    <w:rsid w:val="007C38C6"/>
    <w:rsid w:val="007C3C1D"/>
    <w:rsid w:val="007C3FBD"/>
    <w:rsid w:val="007C549A"/>
    <w:rsid w:val="007C5CAC"/>
    <w:rsid w:val="007C6DB9"/>
    <w:rsid w:val="007C77FF"/>
    <w:rsid w:val="007D1741"/>
    <w:rsid w:val="007D1AFA"/>
    <w:rsid w:val="007D1B3A"/>
    <w:rsid w:val="007D1E96"/>
    <w:rsid w:val="007D1E99"/>
    <w:rsid w:val="007D207E"/>
    <w:rsid w:val="007D381F"/>
    <w:rsid w:val="007D3DCF"/>
    <w:rsid w:val="007D4896"/>
    <w:rsid w:val="007D4D25"/>
    <w:rsid w:val="007D55BA"/>
    <w:rsid w:val="007D5952"/>
    <w:rsid w:val="007D5A91"/>
    <w:rsid w:val="007D60FC"/>
    <w:rsid w:val="007D6766"/>
    <w:rsid w:val="007D79E6"/>
    <w:rsid w:val="007E0B73"/>
    <w:rsid w:val="007E2590"/>
    <w:rsid w:val="007E2645"/>
    <w:rsid w:val="007E476C"/>
    <w:rsid w:val="007E4CD8"/>
    <w:rsid w:val="007E528F"/>
    <w:rsid w:val="007E60CD"/>
    <w:rsid w:val="007E6E6F"/>
    <w:rsid w:val="007E78EE"/>
    <w:rsid w:val="007F0016"/>
    <w:rsid w:val="007F0BBA"/>
    <w:rsid w:val="007F2C1B"/>
    <w:rsid w:val="007F31A9"/>
    <w:rsid w:val="007F36E0"/>
    <w:rsid w:val="007F596E"/>
    <w:rsid w:val="007F66B8"/>
    <w:rsid w:val="007F7ACE"/>
    <w:rsid w:val="007F7BFA"/>
    <w:rsid w:val="007F7C5D"/>
    <w:rsid w:val="007F7E6F"/>
    <w:rsid w:val="00800658"/>
    <w:rsid w:val="0080077F"/>
    <w:rsid w:val="00800F07"/>
    <w:rsid w:val="00801DF0"/>
    <w:rsid w:val="00801F59"/>
    <w:rsid w:val="008021AA"/>
    <w:rsid w:val="0080266A"/>
    <w:rsid w:val="00802AD1"/>
    <w:rsid w:val="008031B2"/>
    <w:rsid w:val="00803A30"/>
    <w:rsid w:val="00803BAD"/>
    <w:rsid w:val="00804739"/>
    <w:rsid w:val="008048BC"/>
    <w:rsid w:val="00804956"/>
    <w:rsid w:val="00804A0D"/>
    <w:rsid w:val="00804E34"/>
    <w:rsid w:val="00805137"/>
    <w:rsid w:val="0080702E"/>
    <w:rsid w:val="0080756F"/>
    <w:rsid w:val="00807E1D"/>
    <w:rsid w:val="00807FED"/>
    <w:rsid w:val="00810030"/>
    <w:rsid w:val="00811F21"/>
    <w:rsid w:val="00812927"/>
    <w:rsid w:val="00815B44"/>
    <w:rsid w:val="0081664E"/>
    <w:rsid w:val="00817019"/>
    <w:rsid w:val="008177F7"/>
    <w:rsid w:val="008209E9"/>
    <w:rsid w:val="00820D80"/>
    <w:rsid w:val="00820D9C"/>
    <w:rsid w:val="00820DE7"/>
    <w:rsid w:val="008226C7"/>
    <w:rsid w:val="00822C67"/>
    <w:rsid w:val="00822CBC"/>
    <w:rsid w:val="008236E8"/>
    <w:rsid w:val="0082469B"/>
    <w:rsid w:val="008247A6"/>
    <w:rsid w:val="0082638A"/>
    <w:rsid w:val="0083123B"/>
    <w:rsid w:val="008313B5"/>
    <w:rsid w:val="00831DD5"/>
    <w:rsid w:val="00832F62"/>
    <w:rsid w:val="0083354B"/>
    <w:rsid w:val="00833DF5"/>
    <w:rsid w:val="00834CA6"/>
    <w:rsid w:val="0083518D"/>
    <w:rsid w:val="00835C7E"/>
    <w:rsid w:val="00835DCA"/>
    <w:rsid w:val="00837002"/>
    <w:rsid w:val="00841878"/>
    <w:rsid w:val="00842580"/>
    <w:rsid w:val="008428BC"/>
    <w:rsid w:val="008434BD"/>
    <w:rsid w:val="008447A4"/>
    <w:rsid w:val="00844AD4"/>
    <w:rsid w:val="00844FB4"/>
    <w:rsid w:val="008459AD"/>
    <w:rsid w:val="00846603"/>
    <w:rsid w:val="00846A0F"/>
    <w:rsid w:val="00847165"/>
    <w:rsid w:val="00847386"/>
    <w:rsid w:val="00847B6A"/>
    <w:rsid w:val="008503C9"/>
    <w:rsid w:val="008504A4"/>
    <w:rsid w:val="0085065C"/>
    <w:rsid w:val="00850CFE"/>
    <w:rsid w:val="00850DA0"/>
    <w:rsid w:val="0085154E"/>
    <w:rsid w:val="008521BB"/>
    <w:rsid w:val="00853E00"/>
    <w:rsid w:val="008544CE"/>
    <w:rsid w:val="0085466E"/>
    <w:rsid w:val="008550DB"/>
    <w:rsid w:val="00855C1B"/>
    <w:rsid w:val="00855EA6"/>
    <w:rsid w:val="00856BF5"/>
    <w:rsid w:val="00860428"/>
    <w:rsid w:val="008606E4"/>
    <w:rsid w:val="00860D62"/>
    <w:rsid w:val="00860EA2"/>
    <w:rsid w:val="0086107B"/>
    <w:rsid w:val="008620E4"/>
    <w:rsid w:val="0086358D"/>
    <w:rsid w:val="00863633"/>
    <w:rsid w:val="008657AD"/>
    <w:rsid w:val="00865D15"/>
    <w:rsid w:val="00867551"/>
    <w:rsid w:val="00870216"/>
    <w:rsid w:val="00870C1A"/>
    <w:rsid w:val="00870FC0"/>
    <w:rsid w:val="00871C5B"/>
    <w:rsid w:val="00872A49"/>
    <w:rsid w:val="00874E89"/>
    <w:rsid w:val="00875EC4"/>
    <w:rsid w:val="00876157"/>
    <w:rsid w:val="00877F98"/>
    <w:rsid w:val="0088028B"/>
    <w:rsid w:val="0088087B"/>
    <w:rsid w:val="008810D7"/>
    <w:rsid w:val="00881B9F"/>
    <w:rsid w:val="0088279D"/>
    <w:rsid w:val="00884CDF"/>
    <w:rsid w:val="00885B78"/>
    <w:rsid w:val="0088626F"/>
    <w:rsid w:val="00886631"/>
    <w:rsid w:val="00886817"/>
    <w:rsid w:val="008874F5"/>
    <w:rsid w:val="0088764E"/>
    <w:rsid w:val="00891347"/>
    <w:rsid w:val="00891EA0"/>
    <w:rsid w:val="00893742"/>
    <w:rsid w:val="008941CE"/>
    <w:rsid w:val="00894DA2"/>
    <w:rsid w:val="00894DF0"/>
    <w:rsid w:val="00894F98"/>
    <w:rsid w:val="0089521F"/>
    <w:rsid w:val="00896104"/>
    <w:rsid w:val="00896592"/>
    <w:rsid w:val="008A01FE"/>
    <w:rsid w:val="008A0916"/>
    <w:rsid w:val="008A1E8B"/>
    <w:rsid w:val="008A44B0"/>
    <w:rsid w:val="008A4988"/>
    <w:rsid w:val="008A4AD5"/>
    <w:rsid w:val="008A4AD9"/>
    <w:rsid w:val="008A4AED"/>
    <w:rsid w:val="008A50D7"/>
    <w:rsid w:val="008A58EF"/>
    <w:rsid w:val="008A609D"/>
    <w:rsid w:val="008A61E1"/>
    <w:rsid w:val="008A62FA"/>
    <w:rsid w:val="008A6738"/>
    <w:rsid w:val="008A71CD"/>
    <w:rsid w:val="008A7533"/>
    <w:rsid w:val="008A7591"/>
    <w:rsid w:val="008B0013"/>
    <w:rsid w:val="008B161B"/>
    <w:rsid w:val="008B37A9"/>
    <w:rsid w:val="008B3D3F"/>
    <w:rsid w:val="008B4808"/>
    <w:rsid w:val="008B5475"/>
    <w:rsid w:val="008B5986"/>
    <w:rsid w:val="008B64B4"/>
    <w:rsid w:val="008B705F"/>
    <w:rsid w:val="008B751F"/>
    <w:rsid w:val="008B75DF"/>
    <w:rsid w:val="008B7EB5"/>
    <w:rsid w:val="008C033F"/>
    <w:rsid w:val="008C0E35"/>
    <w:rsid w:val="008C253B"/>
    <w:rsid w:val="008C3CCD"/>
    <w:rsid w:val="008C424A"/>
    <w:rsid w:val="008C4A7F"/>
    <w:rsid w:val="008C616F"/>
    <w:rsid w:val="008C6800"/>
    <w:rsid w:val="008C71F1"/>
    <w:rsid w:val="008C7967"/>
    <w:rsid w:val="008D053A"/>
    <w:rsid w:val="008D1579"/>
    <w:rsid w:val="008D1984"/>
    <w:rsid w:val="008D2075"/>
    <w:rsid w:val="008D2C27"/>
    <w:rsid w:val="008D35EC"/>
    <w:rsid w:val="008D4080"/>
    <w:rsid w:val="008D4FF8"/>
    <w:rsid w:val="008D5241"/>
    <w:rsid w:val="008D58AA"/>
    <w:rsid w:val="008D5CC8"/>
    <w:rsid w:val="008D6F2F"/>
    <w:rsid w:val="008D7715"/>
    <w:rsid w:val="008E1317"/>
    <w:rsid w:val="008E18F5"/>
    <w:rsid w:val="008E1BB0"/>
    <w:rsid w:val="008E2544"/>
    <w:rsid w:val="008E38FA"/>
    <w:rsid w:val="008E5C50"/>
    <w:rsid w:val="008E6073"/>
    <w:rsid w:val="008E64C5"/>
    <w:rsid w:val="008F0407"/>
    <w:rsid w:val="008F1A84"/>
    <w:rsid w:val="008F27E4"/>
    <w:rsid w:val="008F2B4F"/>
    <w:rsid w:val="008F6066"/>
    <w:rsid w:val="008F6982"/>
    <w:rsid w:val="008F6DB4"/>
    <w:rsid w:val="008F7093"/>
    <w:rsid w:val="00900CAF"/>
    <w:rsid w:val="00904904"/>
    <w:rsid w:val="00905217"/>
    <w:rsid w:val="0090544A"/>
    <w:rsid w:val="00905727"/>
    <w:rsid w:val="00905CA1"/>
    <w:rsid w:val="00906BAE"/>
    <w:rsid w:val="00906E83"/>
    <w:rsid w:val="009073A7"/>
    <w:rsid w:val="00907459"/>
    <w:rsid w:val="00910F83"/>
    <w:rsid w:val="00910F9A"/>
    <w:rsid w:val="009113A5"/>
    <w:rsid w:val="00911644"/>
    <w:rsid w:val="0091165C"/>
    <w:rsid w:val="0091243A"/>
    <w:rsid w:val="00912F61"/>
    <w:rsid w:val="009131D0"/>
    <w:rsid w:val="00913604"/>
    <w:rsid w:val="0091382D"/>
    <w:rsid w:val="00913B96"/>
    <w:rsid w:val="00916D7A"/>
    <w:rsid w:val="009171A4"/>
    <w:rsid w:val="00917295"/>
    <w:rsid w:val="00917E6B"/>
    <w:rsid w:val="00917F95"/>
    <w:rsid w:val="009204B1"/>
    <w:rsid w:val="009208E3"/>
    <w:rsid w:val="00920F49"/>
    <w:rsid w:val="00921036"/>
    <w:rsid w:val="0092180E"/>
    <w:rsid w:val="009218DB"/>
    <w:rsid w:val="00922614"/>
    <w:rsid w:val="00922F8B"/>
    <w:rsid w:val="009249B3"/>
    <w:rsid w:val="0092538F"/>
    <w:rsid w:val="0092677F"/>
    <w:rsid w:val="00927C0F"/>
    <w:rsid w:val="00932953"/>
    <w:rsid w:val="009329BF"/>
    <w:rsid w:val="00933460"/>
    <w:rsid w:val="00933D0D"/>
    <w:rsid w:val="0093585D"/>
    <w:rsid w:val="00936350"/>
    <w:rsid w:val="00936C71"/>
    <w:rsid w:val="009377B7"/>
    <w:rsid w:val="00937989"/>
    <w:rsid w:val="00937C2D"/>
    <w:rsid w:val="00937F00"/>
    <w:rsid w:val="009412BF"/>
    <w:rsid w:val="00941EAD"/>
    <w:rsid w:val="009421D2"/>
    <w:rsid w:val="00942EC2"/>
    <w:rsid w:val="00943023"/>
    <w:rsid w:val="00943C98"/>
    <w:rsid w:val="00944E68"/>
    <w:rsid w:val="0094560E"/>
    <w:rsid w:val="009456BD"/>
    <w:rsid w:val="00946406"/>
    <w:rsid w:val="009472FB"/>
    <w:rsid w:val="00947A04"/>
    <w:rsid w:val="0095070D"/>
    <w:rsid w:val="00950F36"/>
    <w:rsid w:val="009519DD"/>
    <w:rsid w:val="0095299B"/>
    <w:rsid w:val="00952A69"/>
    <w:rsid w:val="00953A7F"/>
    <w:rsid w:val="009551D2"/>
    <w:rsid w:val="00955497"/>
    <w:rsid w:val="009560BF"/>
    <w:rsid w:val="00956FD3"/>
    <w:rsid w:val="0096196E"/>
    <w:rsid w:val="009627A1"/>
    <w:rsid w:val="00962A56"/>
    <w:rsid w:val="00962B69"/>
    <w:rsid w:val="0096385C"/>
    <w:rsid w:val="00964144"/>
    <w:rsid w:val="00964D0B"/>
    <w:rsid w:val="00965015"/>
    <w:rsid w:val="009661EB"/>
    <w:rsid w:val="009668EB"/>
    <w:rsid w:val="00966F58"/>
    <w:rsid w:val="00967E91"/>
    <w:rsid w:val="009706C4"/>
    <w:rsid w:val="009709A5"/>
    <w:rsid w:val="009712DB"/>
    <w:rsid w:val="00971AC3"/>
    <w:rsid w:val="009724CE"/>
    <w:rsid w:val="00972F2D"/>
    <w:rsid w:val="00973093"/>
    <w:rsid w:val="00975013"/>
    <w:rsid w:val="0097501C"/>
    <w:rsid w:val="009757BD"/>
    <w:rsid w:val="0097585C"/>
    <w:rsid w:val="00976CD3"/>
    <w:rsid w:val="0097741C"/>
    <w:rsid w:val="009775E8"/>
    <w:rsid w:val="009804BC"/>
    <w:rsid w:val="0098130C"/>
    <w:rsid w:val="00982E17"/>
    <w:rsid w:val="00982E1F"/>
    <w:rsid w:val="00986789"/>
    <w:rsid w:val="009872F6"/>
    <w:rsid w:val="00991163"/>
    <w:rsid w:val="0099118F"/>
    <w:rsid w:val="00991F30"/>
    <w:rsid w:val="009923CF"/>
    <w:rsid w:val="00992577"/>
    <w:rsid w:val="00992937"/>
    <w:rsid w:val="0099333F"/>
    <w:rsid w:val="00993667"/>
    <w:rsid w:val="00993780"/>
    <w:rsid w:val="00993B16"/>
    <w:rsid w:val="00994093"/>
    <w:rsid w:val="00994E7F"/>
    <w:rsid w:val="009A056B"/>
    <w:rsid w:val="009A0C41"/>
    <w:rsid w:val="009A1236"/>
    <w:rsid w:val="009A3420"/>
    <w:rsid w:val="009A36FA"/>
    <w:rsid w:val="009A5016"/>
    <w:rsid w:val="009A5A6E"/>
    <w:rsid w:val="009A7225"/>
    <w:rsid w:val="009A7302"/>
    <w:rsid w:val="009A73BA"/>
    <w:rsid w:val="009A7D34"/>
    <w:rsid w:val="009B022F"/>
    <w:rsid w:val="009B1E4C"/>
    <w:rsid w:val="009B27D7"/>
    <w:rsid w:val="009B3FFD"/>
    <w:rsid w:val="009B41ED"/>
    <w:rsid w:val="009B47E3"/>
    <w:rsid w:val="009B50DB"/>
    <w:rsid w:val="009B5AF5"/>
    <w:rsid w:val="009B629D"/>
    <w:rsid w:val="009B6BEA"/>
    <w:rsid w:val="009B72C0"/>
    <w:rsid w:val="009B7898"/>
    <w:rsid w:val="009C0C28"/>
    <w:rsid w:val="009C0FBE"/>
    <w:rsid w:val="009C1083"/>
    <w:rsid w:val="009C1503"/>
    <w:rsid w:val="009C1E02"/>
    <w:rsid w:val="009C223F"/>
    <w:rsid w:val="009C2573"/>
    <w:rsid w:val="009C2656"/>
    <w:rsid w:val="009C2950"/>
    <w:rsid w:val="009C2A88"/>
    <w:rsid w:val="009C33BF"/>
    <w:rsid w:val="009C4391"/>
    <w:rsid w:val="009C4B58"/>
    <w:rsid w:val="009C4DFA"/>
    <w:rsid w:val="009C5158"/>
    <w:rsid w:val="009C7567"/>
    <w:rsid w:val="009C7C8F"/>
    <w:rsid w:val="009D0BE1"/>
    <w:rsid w:val="009D2254"/>
    <w:rsid w:val="009D2AF6"/>
    <w:rsid w:val="009D31CB"/>
    <w:rsid w:val="009D573A"/>
    <w:rsid w:val="009D6558"/>
    <w:rsid w:val="009D746B"/>
    <w:rsid w:val="009E0AE5"/>
    <w:rsid w:val="009E190C"/>
    <w:rsid w:val="009E1EDE"/>
    <w:rsid w:val="009E3EB1"/>
    <w:rsid w:val="009E3FA6"/>
    <w:rsid w:val="009E40B9"/>
    <w:rsid w:val="009E4333"/>
    <w:rsid w:val="009E47A5"/>
    <w:rsid w:val="009E4FB4"/>
    <w:rsid w:val="009E5556"/>
    <w:rsid w:val="009E6506"/>
    <w:rsid w:val="009F091F"/>
    <w:rsid w:val="009F0DA7"/>
    <w:rsid w:val="009F146C"/>
    <w:rsid w:val="009F1B5C"/>
    <w:rsid w:val="009F2302"/>
    <w:rsid w:val="009F27B6"/>
    <w:rsid w:val="009F3961"/>
    <w:rsid w:val="009F3D05"/>
    <w:rsid w:val="009F41CD"/>
    <w:rsid w:val="009F47D1"/>
    <w:rsid w:val="009F4B03"/>
    <w:rsid w:val="009F53E0"/>
    <w:rsid w:val="009F5F08"/>
    <w:rsid w:val="009F6815"/>
    <w:rsid w:val="009F6840"/>
    <w:rsid w:val="009F7795"/>
    <w:rsid w:val="009F78A3"/>
    <w:rsid w:val="00A000D2"/>
    <w:rsid w:val="00A00231"/>
    <w:rsid w:val="00A006B8"/>
    <w:rsid w:val="00A023D3"/>
    <w:rsid w:val="00A036E4"/>
    <w:rsid w:val="00A04027"/>
    <w:rsid w:val="00A042B6"/>
    <w:rsid w:val="00A05027"/>
    <w:rsid w:val="00A05AD2"/>
    <w:rsid w:val="00A06AAE"/>
    <w:rsid w:val="00A06F07"/>
    <w:rsid w:val="00A0785C"/>
    <w:rsid w:val="00A11705"/>
    <w:rsid w:val="00A11993"/>
    <w:rsid w:val="00A1254F"/>
    <w:rsid w:val="00A14617"/>
    <w:rsid w:val="00A151C6"/>
    <w:rsid w:val="00A16449"/>
    <w:rsid w:val="00A174F8"/>
    <w:rsid w:val="00A200DD"/>
    <w:rsid w:val="00A20BC4"/>
    <w:rsid w:val="00A21D37"/>
    <w:rsid w:val="00A21DFF"/>
    <w:rsid w:val="00A23250"/>
    <w:rsid w:val="00A232BF"/>
    <w:rsid w:val="00A23D7A"/>
    <w:rsid w:val="00A24370"/>
    <w:rsid w:val="00A2496F"/>
    <w:rsid w:val="00A25012"/>
    <w:rsid w:val="00A260EC"/>
    <w:rsid w:val="00A26D0E"/>
    <w:rsid w:val="00A279DE"/>
    <w:rsid w:val="00A30A6A"/>
    <w:rsid w:val="00A31A08"/>
    <w:rsid w:val="00A3205E"/>
    <w:rsid w:val="00A32635"/>
    <w:rsid w:val="00A3348B"/>
    <w:rsid w:val="00A335F2"/>
    <w:rsid w:val="00A342E0"/>
    <w:rsid w:val="00A347BE"/>
    <w:rsid w:val="00A35596"/>
    <w:rsid w:val="00A35840"/>
    <w:rsid w:val="00A35943"/>
    <w:rsid w:val="00A37525"/>
    <w:rsid w:val="00A378B7"/>
    <w:rsid w:val="00A40BE0"/>
    <w:rsid w:val="00A40D2E"/>
    <w:rsid w:val="00A40F86"/>
    <w:rsid w:val="00A410F9"/>
    <w:rsid w:val="00A419F4"/>
    <w:rsid w:val="00A42057"/>
    <w:rsid w:val="00A42313"/>
    <w:rsid w:val="00A4233B"/>
    <w:rsid w:val="00A43D65"/>
    <w:rsid w:val="00A442D7"/>
    <w:rsid w:val="00A45C12"/>
    <w:rsid w:val="00A45ECE"/>
    <w:rsid w:val="00A471AB"/>
    <w:rsid w:val="00A471D3"/>
    <w:rsid w:val="00A4757B"/>
    <w:rsid w:val="00A47C15"/>
    <w:rsid w:val="00A47C41"/>
    <w:rsid w:val="00A47D4F"/>
    <w:rsid w:val="00A47DDE"/>
    <w:rsid w:val="00A5129D"/>
    <w:rsid w:val="00A5158D"/>
    <w:rsid w:val="00A52212"/>
    <w:rsid w:val="00A5242B"/>
    <w:rsid w:val="00A534F7"/>
    <w:rsid w:val="00A539C3"/>
    <w:rsid w:val="00A552F1"/>
    <w:rsid w:val="00A56D07"/>
    <w:rsid w:val="00A56FCF"/>
    <w:rsid w:val="00A577FD"/>
    <w:rsid w:val="00A57888"/>
    <w:rsid w:val="00A57E26"/>
    <w:rsid w:val="00A57F9E"/>
    <w:rsid w:val="00A6049C"/>
    <w:rsid w:val="00A60F30"/>
    <w:rsid w:val="00A61126"/>
    <w:rsid w:val="00A623AE"/>
    <w:rsid w:val="00A629A8"/>
    <w:rsid w:val="00A63A68"/>
    <w:rsid w:val="00A63FA1"/>
    <w:rsid w:val="00A64895"/>
    <w:rsid w:val="00A648DC"/>
    <w:rsid w:val="00A65773"/>
    <w:rsid w:val="00A65A66"/>
    <w:rsid w:val="00A67415"/>
    <w:rsid w:val="00A6794B"/>
    <w:rsid w:val="00A67D53"/>
    <w:rsid w:val="00A70310"/>
    <w:rsid w:val="00A70616"/>
    <w:rsid w:val="00A70F3D"/>
    <w:rsid w:val="00A71177"/>
    <w:rsid w:val="00A71F0C"/>
    <w:rsid w:val="00A738E1"/>
    <w:rsid w:val="00A74661"/>
    <w:rsid w:val="00A74975"/>
    <w:rsid w:val="00A767DB"/>
    <w:rsid w:val="00A76E36"/>
    <w:rsid w:val="00A804C9"/>
    <w:rsid w:val="00A80E36"/>
    <w:rsid w:val="00A81396"/>
    <w:rsid w:val="00A813E4"/>
    <w:rsid w:val="00A8331F"/>
    <w:rsid w:val="00A836D6"/>
    <w:rsid w:val="00A83B37"/>
    <w:rsid w:val="00A83BF2"/>
    <w:rsid w:val="00A84495"/>
    <w:rsid w:val="00A84604"/>
    <w:rsid w:val="00A8555B"/>
    <w:rsid w:val="00A857E8"/>
    <w:rsid w:val="00A8635C"/>
    <w:rsid w:val="00A86CF3"/>
    <w:rsid w:val="00A87127"/>
    <w:rsid w:val="00A87ADE"/>
    <w:rsid w:val="00A907DD"/>
    <w:rsid w:val="00A90AFB"/>
    <w:rsid w:val="00A912E7"/>
    <w:rsid w:val="00A91C07"/>
    <w:rsid w:val="00A921A2"/>
    <w:rsid w:val="00A92904"/>
    <w:rsid w:val="00A9368A"/>
    <w:rsid w:val="00A94DCF"/>
    <w:rsid w:val="00A95335"/>
    <w:rsid w:val="00A959E4"/>
    <w:rsid w:val="00A9711D"/>
    <w:rsid w:val="00AA0BAC"/>
    <w:rsid w:val="00AA18F5"/>
    <w:rsid w:val="00AA2477"/>
    <w:rsid w:val="00AA287F"/>
    <w:rsid w:val="00AA2C22"/>
    <w:rsid w:val="00AA381E"/>
    <w:rsid w:val="00AA3B40"/>
    <w:rsid w:val="00AA5FAB"/>
    <w:rsid w:val="00AA6871"/>
    <w:rsid w:val="00AA7730"/>
    <w:rsid w:val="00AA7887"/>
    <w:rsid w:val="00AB26E0"/>
    <w:rsid w:val="00AB3709"/>
    <w:rsid w:val="00AB4B66"/>
    <w:rsid w:val="00AB5A13"/>
    <w:rsid w:val="00AB5C52"/>
    <w:rsid w:val="00AB5CC0"/>
    <w:rsid w:val="00AB5CF5"/>
    <w:rsid w:val="00AB5E1C"/>
    <w:rsid w:val="00AB6376"/>
    <w:rsid w:val="00AC08D8"/>
    <w:rsid w:val="00AC0AE4"/>
    <w:rsid w:val="00AC0AEC"/>
    <w:rsid w:val="00AC0E2D"/>
    <w:rsid w:val="00AC273D"/>
    <w:rsid w:val="00AC3863"/>
    <w:rsid w:val="00AC3C71"/>
    <w:rsid w:val="00AC4A9D"/>
    <w:rsid w:val="00AC4CBE"/>
    <w:rsid w:val="00AC5E88"/>
    <w:rsid w:val="00AC6960"/>
    <w:rsid w:val="00AC76EF"/>
    <w:rsid w:val="00AC7751"/>
    <w:rsid w:val="00AD0518"/>
    <w:rsid w:val="00AD052C"/>
    <w:rsid w:val="00AD09C3"/>
    <w:rsid w:val="00AD174C"/>
    <w:rsid w:val="00AD1B9C"/>
    <w:rsid w:val="00AD24B0"/>
    <w:rsid w:val="00AD2537"/>
    <w:rsid w:val="00AD2AD9"/>
    <w:rsid w:val="00AD3B44"/>
    <w:rsid w:val="00AD4E34"/>
    <w:rsid w:val="00AD6BC3"/>
    <w:rsid w:val="00AD75D1"/>
    <w:rsid w:val="00AD7686"/>
    <w:rsid w:val="00AE16E0"/>
    <w:rsid w:val="00AE3362"/>
    <w:rsid w:val="00AE37F5"/>
    <w:rsid w:val="00AE4153"/>
    <w:rsid w:val="00AE4494"/>
    <w:rsid w:val="00AE4C1F"/>
    <w:rsid w:val="00AE501F"/>
    <w:rsid w:val="00AE6053"/>
    <w:rsid w:val="00AE6221"/>
    <w:rsid w:val="00AE7F3F"/>
    <w:rsid w:val="00AF0162"/>
    <w:rsid w:val="00AF0466"/>
    <w:rsid w:val="00AF089B"/>
    <w:rsid w:val="00AF1180"/>
    <w:rsid w:val="00AF121F"/>
    <w:rsid w:val="00AF1DA8"/>
    <w:rsid w:val="00AF2BAF"/>
    <w:rsid w:val="00AF2BB9"/>
    <w:rsid w:val="00AF2EAE"/>
    <w:rsid w:val="00AF30DF"/>
    <w:rsid w:val="00AF3210"/>
    <w:rsid w:val="00AF3455"/>
    <w:rsid w:val="00AF3735"/>
    <w:rsid w:val="00AF42B7"/>
    <w:rsid w:val="00AF4A68"/>
    <w:rsid w:val="00AF4F08"/>
    <w:rsid w:val="00AF5ED3"/>
    <w:rsid w:val="00AF5F98"/>
    <w:rsid w:val="00AF614C"/>
    <w:rsid w:val="00AF6BE1"/>
    <w:rsid w:val="00AF7539"/>
    <w:rsid w:val="00B0008F"/>
    <w:rsid w:val="00B020AA"/>
    <w:rsid w:val="00B023E4"/>
    <w:rsid w:val="00B02FD5"/>
    <w:rsid w:val="00B03B75"/>
    <w:rsid w:val="00B03EB4"/>
    <w:rsid w:val="00B0490D"/>
    <w:rsid w:val="00B07230"/>
    <w:rsid w:val="00B10C69"/>
    <w:rsid w:val="00B110F6"/>
    <w:rsid w:val="00B11D8E"/>
    <w:rsid w:val="00B124F4"/>
    <w:rsid w:val="00B13149"/>
    <w:rsid w:val="00B1444C"/>
    <w:rsid w:val="00B153A1"/>
    <w:rsid w:val="00B162A6"/>
    <w:rsid w:val="00B16F7C"/>
    <w:rsid w:val="00B1709C"/>
    <w:rsid w:val="00B201B8"/>
    <w:rsid w:val="00B2068F"/>
    <w:rsid w:val="00B2086F"/>
    <w:rsid w:val="00B2133E"/>
    <w:rsid w:val="00B22520"/>
    <w:rsid w:val="00B2306C"/>
    <w:rsid w:val="00B230AF"/>
    <w:rsid w:val="00B240A7"/>
    <w:rsid w:val="00B24C64"/>
    <w:rsid w:val="00B24EE8"/>
    <w:rsid w:val="00B255CD"/>
    <w:rsid w:val="00B302B5"/>
    <w:rsid w:val="00B310E5"/>
    <w:rsid w:val="00B31C5D"/>
    <w:rsid w:val="00B31DC3"/>
    <w:rsid w:val="00B31F7F"/>
    <w:rsid w:val="00B32234"/>
    <w:rsid w:val="00B32AAC"/>
    <w:rsid w:val="00B33154"/>
    <w:rsid w:val="00B331B6"/>
    <w:rsid w:val="00B3329F"/>
    <w:rsid w:val="00B34923"/>
    <w:rsid w:val="00B35588"/>
    <w:rsid w:val="00B36361"/>
    <w:rsid w:val="00B36706"/>
    <w:rsid w:val="00B36A67"/>
    <w:rsid w:val="00B40421"/>
    <w:rsid w:val="00B404EF"/>
    <w:rsid w:val="00B40D4F"/>
    <w:rsid w:val="00B40E73"/>
    <w:rsid w:val="00B415A1"/>
    <w:rsid w:val="00B416B7"/>
    <w:rsid w:val="00B4248B"/>
    <w:rsid w:val="00B42E25"/>
    <w:rsid w:val="00B4319A"/>
    <w:rsid w:val="00B4361A"/>
    <w:rsid w:val="00B44451"/>
    <w:rsid w:val="00B44944"/>
    <w:rsid w:val="00B44AC2"/>
    <w:rsid w:val="00B46F4D"/>
    <w:rsid w:val="00B4797B"/>
    <w:rsid w:val="00B50436"/>
    <w:rsid w:val="00B51809"/>
    <w:rsid w:val="00B521C9"/>
    <w:rsid w:val="00B527D2"/>
    <w:rsid w:val="00B529C2"/>
    <w:rsid w:val="00B5392B"/>
    <w:rsid w:val="00B53971"/>
    <w:rsid w:val="00B542F3"/>
    <w:rsid w:val="00B5440D"/>
    <w:rsid w:val="00B54558"/>
    <w:rsid w:val="00B54703"/>
    <w:rsid w:val="00B54BBD"/>
    <w:rsid w:val="00B54F0B"/>
    <w:rsid w:val="00B5556E"/>
    <w:rsid w:val="00B56961"/>
    <w:rsid w:val="00B56F15"/>
    <w:rsid w:val="00B5764A"/>
    <w:rsid w:val="00B57816"/>
    <w:rsid w:val="00B600B6"/>
    <w:rsid w:val="00B60399"/>
    <w:rsid w:val="00B6241E"/>
    <w:rsid w:val="00B624B4"/>
    <w:rsid w:val="00B63703"/>
    <w:rsid w:val="00B6370D"/>
    <w:rsid w:val="00B63932"/>
    <w:rsid w:val="00B63C5C"/>
    <w:rsid w:val="00B63D0D"/>
    <w:rsid w:val="00B6466C"/>
    <w:rsid w:val="00B655F9"/>
    <w:rsid w:val="00B65820"/>
    <w:rsid w:val="00B65976"/>
    <w:rsid w:val="00B661E9"/>
    <w:rsid w:val="00B6688C"/>
    <w:rsid w:val="00B668DA"/>
    <w:rsid w:val="00B67318"/>
    <w:rsid w:val="00B67DA6"/>
    <w:rsid w:val="00B67FDA"/>
    <w:rsid w:val="00B7014F"/>
    <w:rsid w:val="00B70774"/>
    <w:rsid w:val="00B70D5B"/>
    <w:rsid w:val="00B730A5"/>
    <w:rsid w:val="00B73157"/>
    <w:rsid w:val="00B73BC2"/>
    <w:rsid w:val="00B7460B"/>
    <w:rsid w:val="00B7553E"/>
    <w:rsid w:val="00B75A0C"/>
    <w:rsid w:val="00B75C8B"/>
    <w:rsid w:val="00B761B0"/>
    <w:rsid w:val="00B763CA"/>
    <w:rsid w:val="00B7679A"/>
    <w:rsid w:val="00B7749B"/>
    <w:rsid w:val="00B77E35"/>
    <w:rsid w:val="00B80517"/>
    <w:rsid w:val="00B810AC"/>
    <w:rsid w:val="00B818E4"/>
    <w:rsid w:val="00B8233A"/>
    <w:rsid w:val="00B83454"/>
    <w:rsid w:val="00B83617"/>
    <w:rsid w:val="00B8378C"/>
    <w:rsid w:val="00B83B45"/>
    <w:rsid w:val="00B84D07"/>
    <w:rsid w:val="00B84EAF"/>
    <w:rsid w:val="00B85361"/>
    <w:rsid w:val="00B8587A"/>
    <w:rsid w:val="00B85F15"/>
    <w:rsid w:val="00B86793"/>
    <w:rsid w:val="00B878D1"/>
    <w:rsid w:val="00B8795D"/>
    <w:rsid w:val="00B90D9A"/>
    <w:rsid w:val="00B91C9B"/>
    <w:rsid w:val="00B91DAB"/>
    <w:rsid w:val="00B91E2C"/>
    <w:rsid w:val="00B941D7"/>
    <w:rsid w:val="00B944AB"/>
    <w:rsid w:val="00B960DB"/>
    <w:rsid w:val="00B970B5"/>
    <w:rsid w:val="00B97131"/>
    <w:rsid w:val="00B97BD7"/>
    <w:rsid w:val="00B97ECB"/>
    <w:rsid w:val="00BA04CA"/>
    <w:rsid w:val="00BA1FF1"/>
    <w:rsid w:val="00BA2FBB"/>
    <w:rsid w:val="00BA3046"/>
    <w:rsid w:val="00BA3996"/>
    <w:rsid w:val="00BA3ED7"/>
    <w:rsid w:val="00BA415F"/>
    <w:rsid w:val="00BA5506"/>
    <w:rsid w:val="00BA5C87"/>
    <w:rsid w:val="00BA633E"/>
    <w:rsid w:val="00BA64E5"/>
    <w:rsid w:val="00BA6A32"/>
    <w:rsid w:val="00BA6ADF"/>
    <w:rsid w:val="00BA706D"/>
    <w:rsid w:val="00BA7CFD"/>
    <w:rsid w:val="00BB03B5"/>
    <w:rsid w:val="00BB11F3"/>
    <w:rsid w:val="00BB11F9"/>
    <w:rsid w:val="00BB2994"/>
    <w:rsid w:val="00BB29A9"/>
    <w:rsid w:val="00BB2FDF"/>
    <w:rsid w:val="00BB3CF7"/>
    <w:rsid w:val="00BB3FB2"/>
    <w:rsid w:val="00BB40DA"/>
    <w:rsid w:val="00BB4CC5"/>
    <w:rsid w:val="00BB51B3"/>
    <w:rsid w:val="00BB5C3B"/>
    <w:rsid w:val="00BB6518"/>
    <w:rsid w:val="00BB6551"/>
    <w:rsid w:val="00BB7E44"/>
    <w:rsid w:val="00BB7FE8"/>
    <w:rsid w:val="00BC04BA"/>
    <w:rsid w:val="00BC05AB"/>
    <w:rsid w:val="00BC1BE0"/>
    <w:rsid w:val="00BC23EB"/>
    <w:rsid w:val="00BC2460"/>
    <w:rsid w:val="00BC26DC"/>
    <w:rsid w:val="00BC3A29"/>
    <w:rsid w:val="00BC42C0"/>
    <w:rsid w:val="00BC46B4"/>
    <w:rsid w:val="00BC4BD5"/>
    <w:rsid w:val="00BC58E6"/>
    <w:rsid w:val="00BC59EE"/>
    <w:rsid w:val="00BC60BF"/>
    <w:rsid w:val="00BC7C1F"/>
    <w:rsid w:val="00BC7EBE"/>
    <w:rsid w:val="00BD0661"/>
    <w:rsid w:val="00BD0B56"/>
    <w:rsid w:val="00BD107F"/>
    <w:rsid w:val="00BD33F7"/>
    <w:rsid w:val="00BD369A"/>
    <w:rsid w:val="00BD4533"/>
    <w:rsid w:val="00BD7169"/>
    <w:rsid w:val="00BD732F"/>
    <w:rsid w:val="00BD7B9F"/>
    <w:rsid w:val="00BD7E50"/>
    <w:rsid w:val="00BE1559"/>
    <w:rsid w:val="00BE15F8"/>
    <w:rsid w:val="00BE2A73"/>
    <w:rsid w:val="00BE4CC7"/>
    <w:rsid w:val="00BE52ED"/>
    <w:rsid w:val="00BE5FCE"/>
    <w:rsid w:val="00BF186A"/>
    <w:rsid w:val="00BF18DA"/>
    <w:rsid w:val="00BF258F"/>
    <w:rsid w:val="00BF26EB"/>
    <w:rsid w:val="00BF29F5"/>
    <w:rsid w:val="00BF2CD8"/>
    <w:rsid w:val="00BF36D4"/>
    <w:rsid w:val="00BF491C"/>
    <w:rsid w:val="00BF7628"/>
    <w:rsid w:val="00C00533"/>
    <w:rsid w:val="00C010AC"/>
    <w:rsid w:val="00C01282"/>
    <w:rsid w:val="00C02302"/>
    <w:rsid w:val="00C02E63"/>
    <w:rsid w:val="00C039EB"/>
    <w:rsid w:val="00C03D5A"/>
    <w:rsid w:val="00C03E1A"/>
    <w:rsid w:val="00C03F19"/>
    <w:rsid w:val="00C04328"/>
    <w:rsid w:val="00C05487"/>
    <w:rsid w:val="00C065C6"/>
    <w:rsid w:val="00C06ADB"/>
    <w:rsid w:val="00C06EE2"/>
    <w:rsid w:val="00C06F81"/>
    <w:rsid w:val="00C07AB5"/>
    <w:rsid w:val="00C07BB0"/>
    <w:rsid w:val="00C1070B"/>
    <w:rsid w:val="00C107F5"/>
    <w:rsid w:val="00C11597"/>
    <w:rsid w:val="00C13966"/>
    <w:rsid w:val="00C13F17"/>
    <w:rsid w:val="00C140B5"/>
    <w:rsid w:val="00C154C5"/>
    <w:rsid w:val="00C15DD9"/>
    <w:rsid w:val="00C167D9"/>
    <w:rsid w:val="00C220E2"/>
    <w:rsid w:val="00C230CC"/>
    <w:rsid w:val="00C248CE"/>
    <w:rsid w:val="00C2492D"/>
    <w:rsid w:val="00C251AB"/>
    <w:rsid w:val="00C274DB"/>
    <w:rsid w:val="00C310ED"/>
    <w:rsid w:val="00C324F0"/>
    <w:rsid w:val="00C33327"/>
    <w:rsid w:val="00C338D4"/>
    <w:rsid w:val="00C34B6C"/>
    <w:rsid w:val="00C3533D"/>
    <w:rsid w:val="00C35803"/>
    <w:rsid w:val="00C35DE9"/>
    <w:rsid w:val="00C36AA3"/>
    <w:rsid w:val="00C36DCA"/>
    <w:rsid w:val="00C378FA"/>
    <w:rsid w:val="00C37C91"/>
    <w:rsid w:val="00C402F7"/>
    <w:rsid w:val="00C405D0"/>
    <w:rsid w:val="00C40706"/>
    <w:rsid w:val="00C409A4"/>
    <w:rsid w:val="00C40A79"/>
    <w:rsid w:val="00C437F3"/>
    <w:rsid w:val="00C45B85"/>
    <w:rsid w:val="00C461E8"/>
    <w:rsid w:val="00C4683D"/>
    <w:rsid w:val="00C46D97"/>
    <w:rsid w:val="00C4759C"/>
    <w:rsid w:val="00C47E5E"/>
    <w:rsid w:val="00C5001D"/>
    <w:rsid w:val="00C501E0"/>
    <w:rsid w:val="00C50B35"/>
    <w:rsid w:val="00C5215D"/>
    <w:rsid w:val="00C5231A"/>
    <w:rsid w:val="00C537AE"/>
    <w:rsid w:val="00C53E74"/>
    <w:rsid w:val="00C54A63"/>
    <w:rsid w:val="00C5549C"/>
    <w:rsid w:val="00C555E5"/>
    <w:rsid w:val="00C601F0"/>
    <w:rsid w:val="00C60357"/>
    <w:rsid w:val="00C60888"/>
    <w:rsid w:val="00C609FC"/>
    <w:rsid w:val="00C61179"/>
    <w:rsid w:val="00C61D37"/>
    <w:rsid w:val="00C62636"/>
    <w:rsid w:val="00C630A6"/>
    <w:rsid w:val="00C630B6"/>
    <w:rsid w:val="00C63DFC"/>
    <w:rsid w:val="00C649BD"/>
    <w:rsid w:val="00C64AFA"/>
    <w:rsid w:val="00C655B4"/>
    <w:rsid w:val="00C65FC0"/>
    <w:rsid w:val="00C7044E"/>
    <w:rsid w:val="00C70CC0"/>
    <w:rsid w:val="00C71952"/>
    <w:rsid w:val="00C71E41"/>
    <w:rsid w:val="00C72396"/>
    <w:rsid w:val="00C72B87"/>
    <w:rsid w:val="00C72EB3"/>
    <w:rsid w:val="00C736BC"/>
    <w:rsid w:val="00C73C4F"/>
    <w:rsid w:val="00C7489D"/>
    <w:rsid w:val="00C74BB7"/>
    <w:rsid w:val="00C75946"/>
    <w:rsid w:val="00C76826"/>
    <w:rsid w:val="00C77266"/>
    <w:rsid w:val="00C779C1"/>
    <w:rsid w:val="00C81224"/>
    <w:rsid w:val="00C8132D"/>
    <w:rsid w:val="00C8149D"/>
    <w:rsid w:val="00C817B6"/>
    <w:rsid w:val="00C827C8"/>
    <w:rsid w:val="00C8395B"/>
    <w:rsid w:val="00C867A3"/>
    <w:rsid w:val="00C8685E"/>
    <w:rsid w:val="00C87463"/>
    <w:rsid w:val="00C87C80"/>
    <w:rsid w:val="00C90D8D"/>
    <w:rsid w:val="00C90DAD"/>
    <w:rsid w:val="00C91082"/>
    <w:rsid w:val="00C921CD"/>
    <w:rsid w:val="00C925A7"/>
    <w:rsid w:val="00C9362D"/>
    <w:rsid w:val="00C93861"/>
    <w:rsid w:val="00C938F2"/>
    <w:rsid w:val="00C94D79"/>
    <w:rsid w:val="00C952EE"/>
    <w:rsid w:val="00C96722"/>
    <w:rsid w:val="00C96D1E"/>
    <w:rsid w:val="00C97347"/>
    <w:rsid w:val="00C976AE"/>
    <w:rsid w:val="00CA084A"/>
    <w:rsid w:val="00CA0C9F"/>
    <w:rsid w:val="00CA0D1A"/>
    <w:rsid w:val="00CA106B"/>
    <w:rsid w:val="00CA1374"/>
    <w:rsid w:val="00CA19CB"/>
    <w:rsid w:val="00CA2612"/>
    <w:rsid w:val="00CA2AE8"/>
    <w:rsid w:val="00CA3622"/>
    <w:rsid w:val="00CA3968"/>
    <w:rsid w:val="00CA3988"/>
    <w:rsid w:val="00CA41F9"/>
    <w:rsid w:val="00CA5A4E"/>
    <w:rsid w:val="00CA62A3"/>
    <w:rsid w:val="00CA6885"/>
    <w:rsid w:val="00CA68D6"/>
    <w:rsid w:val="00CB0051"/>
    <w:rsid w:val="00CB0531"/>
    <w:rsid w:val="00CB1016"/>
    <w:rsid w:val="00CB12A7"/>
    <w:rsid w:val="00CB1BE7"/>
    <w:rsid w:val="00CB1EF3"/>
    <w:rsid w:val="00CB20D4"/>
    <w:rsid w:val="00CB221D"/>
    <w:rsid w:val="00CB3409"/>
    <w:rsid w:val="00CB38B2"/>
    <w:rsid w:val="00CB3B61"/>
    <w:rsid w:val="00CB3DC1"/>
    <w:rsid w:val="00CB43EA"/>
    <w:rsid w:val="00CB4FA8"/>
    <w:rsid w:val="00CB529C"/>
    <w:rsid w:val="00CB5ED1"/>
    <w:rsid w:val="00CB7761"/>
    <w:rsid w:val="00CC2AE2"/>
    <w:rsid w:val="00CC2C1C"/>
    <w:rsid w:val="00CC2D54"/>
    <w:rsid w:val="00CC3544"/>
    <w:rsid w:val="00CC564C"/>
    <w:rsid w:val="00CC59D4"/>
    <w:rsid w:val="00CC727C"/>
    <w:rsid w:val="00CC7295"/>
    <w:rsid w:val="00CC74C8"/>
    <w:rsid w:val="00CC76BA"/>
    <w:rsid w:val="00CD0271"/>
    <w:rsid w:val="00CD0688"/>
    <w:rsid w:val="00CD0C85"/>
    <w:rsid w:val="00CD1D93"/>
    <w:rsid w:val="00CD26A8"/>
    <w:rsid w:val="00CD29CF"/>
    <w:rsid w:val="00CD35E6"/>
    <w:rsid w:val="00CD36F8"/>
    <w:rsid w:val="00CD397E"/>
    <w:rsid w:val="00CD3C19"/>
    <w:rsid w:val="00CD5210"/>
    <w:rsid w:val="00CD5442"/>
    <w:rsid w:val="00CD572D"/>
    <w:rsid w:val="00CD61DB"/>
    <w:rsid w:val="00CD620F"/>
    <w:rsid w:val="00CD6508"/>
    <w:rsid w:val="00CD65FC"/>
    <w:rsid w:val="00CD6B9F"/>
    <w:rsid w:val="00CD7EAD"/>
    <w:rsid w:val="00CE093F"/>
    <w:rsid w:val="00CE20BB"/>
    <w:rsid w:val="00CE3791"/>
    <w:rsid w:val="00CE3960"/>
    <w:rsid w:val="00CE44C2"/>
    <w:rsid w:val="00CE46A8"/>
    <w:rsid w:val="00CE4C94"/>
    <w:rsid w:val="00CE4C9B"/>
    <w:rsid w:val="00CE4E68"/>
    <w:rsid w:val="00CE4F5F"/>
    <w:rsid w:val="00CE4FDB"/>
    <w:rsid w:val="00CE53C8"/>
    <w:rsid w:val="00CE6336"/>
    <w:rsid w:val="00CE74E0"/>
    <w:rsid w:val="00CF08B8"/>
    <w:rsid w:val="00CF1408"/>
    <w:rsid w:val="00CF16C9"/>
    <w:rsid w:val="00CF2F95"/>
    <w:rsid w:val="00CF42C8"/>
    <w:rsid w:val="00CF47A9"/>
    <w:rsid w:val="00CF4BD1"/>
    <w:rsid w:val="00CF6F33"/>
    <w:rsid w:val="00CF709F"/>
    <w:rsid w:val="00D00449"/>
    <w:rsid w:val="00D00478"/>
    <w:rsid w:val="00D022F0"/>
    <w:rsid w:val="00D032DA"/>
    <w:rsid w:val="00D03FC4"/>
    <w:rsid w:val="00D04E88"/>
    <w:rsid w:val="00D06951"/>
    <w:rsid w:val="00D07D44"/>
    <w:rsid w:val="00D07F81"/>
    <w:rsid w:val="00D1009B"/>
    <w:rsid w:val="00D105CA"/>
    <w:rsid w:val="00D12280"/>
    <w:rsid w:val="00D12816"/>
    <w:rsid w:val="00D13005"/>
    <w:rsid w:val="00D13630"/>
    <w:rsid w:val="00D13B16"/>
    <w:rsid w:val="00D13CFC"/>
    <w:rsid w:val="00D13D1E"/>
    <w:rsid w:val="00D13EB3"/>
    <w:rsid w:val="00D145CF"/>
    <w:rsid w:val="00D14E93"/>
    <w:rsid w:val="00D1526B"/>
    <w:rsid w:val="00D16F24"/>
    <w:rsid w:val="00D1713A"/>
    <w:rsid w:val="00D20A72"/>
    <w:rsid w:val="00D21CAA"/>
    <w:rsid w:val="00D227BD"/>
    <w:rsid w:val="00D22B77"/>
    <w:rsid w:val="00D23EF6"/>
    <w:rsid w:val="00D26230"/>
    <w:rsid w:val="00D269F9"/>
    <w:rsid w:val="00D26DE0"/>
    <w:rsid w:val="00D27E81"/>
    <w:rsid w:val="00D30060"/>
    <w:rsid w:val="00D3026D"/>
    <w:rsid w:val="00D31D74"/>
    <w:rsid w:val="00D33420"/>
    <w:rsid w:val="00D33E99"/>
    <w:rsid w:val="00D347D3"/>
    <w:rsid w:val="00D34A70"/>
    <w:rsid w:val="00D351F3"/>
    <w:rsid w:val="00D358CD"/>
    <w:rsid w:val="00D35952"/>
    <w:rsid w:val="00D35D82"/>
    <w:rsid w:val="00D3655C"/>
    <w:rsid w:val="00D368F8"/>
    <w:rsid w:val="00D36D0B"/>
    <w:rsid w:val="00D36E36"/>
    <w:rsid w:val="00D379B9"/>
    <w:rsid w:val="00D37F01"/>
    <w:rsid w:val="00D430FD"/>
    <w:rsid w:val="00D44EB1"/>
    <w:rsid w:val="00D45E06"/>
    <w:rsid w:val="00D462CA"/>
    <w:rsid w:val="00D51CC7"/>
    <w:rsid w:val="00D523C0"/>
    <w:rsid w:val="00D531A9"/>
    <w:rsid w:val="00D54BB8"/>
    <w:rsid w:val="00D5512D"/>
    <w:rsid w:val="00D55DE8"/>
    <w:rsid w:val="00D56452"/>
    <w:rsid w:val="00D565D5"/>
    <w:rsid w:val="00D56E77"/>
    <w:rsid w:val="00D6052E"/>
    <w:rsid w:val="00D6058F"/>
    <w:rsid w:val="00D60C5D"/>
    <w:rsid w:val="00D624C4"/>
    <w:rsid w:val="00D629EF"/>
    <w:rsid w:val="00D6420E"/>
    <w:rsid w:val="00D642F7"/>
    <w:rsid w:val="00D64C3B"/>
    <w:rsid w:val="00D6526C"/>
    <w:rsid w:val="00D6556B"/>
    <w:rsid w:val="00D65847"/>
    <w:rsid w:val="00D66AEB"/>
    <w:rsid w:val="00D67F20"/>
    <w:rsid w:val="00D7016E"/>
    <w:rsid w:val="00D702F1"/>
    <w:rsid w:val="00D70BF2"/>
    <w:rsid w:val="00D7134C"/>
    <w:rsid w:val="00D723A4"/>
    <w:rsid w:val="00D72577"/>
    <w:rsid w:val="00D747A8"/>
    <w:rsid w:val="00D74F72"/>
    <w:rsid w:val="00D75337"/>
    <w:rsid w:val="00D75370"/>
    <w:rsid w:val="00D76F54"/>
    <w:rsid w:val="00D7721A"/>
    <w:rsid w:val="00D772AC"/>
    <w:rsid w:val="00D80DB0"/>
    <w:rsid w:val="00D80E48"/>
    <w:rsid w:val="00D81A9E"/>
    <w:rsid w:val="00D81B42"/>
    <w:rsid w:val="00D81E80"/>
    <w:rsid w:val="00D84B58"/>
    <w:rsid w:val="00D84D90"/>
    <w:rsid w:val="00D84E97"/>
    <w:rsid w:val="00D868ED"/>
    <w:rsid w:val="00D869B8"/>
    <w:rsid w:val="00D86CE8"/>
    <w:rsid w:val="00D86DD3"/>
    <w:rsid w:val="00D91983"/>
    <w:rsid w:val="00D9317B"/>
    <w:rsid w:val="00D93267"/>
    <w:rsid w:val="00D93648"/>
    <w:rsid w:val="00D93FDA"/>
    <w:rsid w:val="00D944F5"/>
    <w:rsid w:val="00D9455D"/>
    <w:rsid w:val="00D945B0"/>
    <w:rsid w:val="00D95D1B"/>
    <w:rsid w:val="00D9675A"/>
    <w:rsid w:val="00D9688D"/>
    <w:rsid w:val="00D978E6"/>
    <w:rsid w:val="00D97FB8"/>
    <w:rsid w:val="00DA0521"/>
    <w:rsid w:val="00DA0AA8"/>
    <w:rsid w:val="00DA0ED0"/>
    <w:rsid w:val="00DA0FF3"/>
    <w:rsid w:val="00DA1F3E"/>
    <w:rsid w:val="00DA2345"/>
    <w:rsid w:val="00DA2689"/>
    <w:rsid w:val="00DA279B"/>
    <w:rsid w:val="00DA4578"/>
    <w:rsid w:val="00DA5E81"/>
    <w:rsid w:val="00DA6236"/>
    <w:rsid w:val="00DA6C40"/>
    <w:rsid w:val="00DA6D80"/>
    <w:rsid w:val="00DA6E62"/>
    <w:rsid w:val="00DA7D04"/>
    <w:rsid w:val="00DB00FB"/>
    <w:rsid w:val="00DB0B8A"/>
    <w:rsid w:val="00DB21B2"/>
    <w:rsid w:val="00DB22B1"/>
    <w:rsid w:val="00DB2DB2"/>
    <w:rsid w:val="00DB33AA"/>
    <w:rsid w:val="00DB3792"/>
    <w:rsid w:val="00DB464C"/>
    <w:rsid w:val="00DB47DE"/>
    <w:rsid w:val="00DB5B30"/>
    <w:rsid w:val="00DB5F69"/>
    <w:rsid w:val="00DB709F"/>
    <w:rsid w:val="00DB7C53"/>
    <w:rsid w:val="00DC0300"/>
    <w:rsid w:val="00DC0793"/>
    <w:rsid w:val="00DC0E4B"/>
    <w:rsid w:val="00DC117B"/>
    <w:rsid w:val="00DC14B4"/>
    <w:rsid w:val="00DC21FB"/>
    <w:rsid w:val="00DC2811"/>
    <w:rsid w:val="00DC2E0E"/>
    <w:rsid w:val="00DC2EEF"/>
    <w:rsid w:val="00DC4867"/>
    <w:rsid w:val="00DC4D80"/>
    <w:rsid w:val="00DC5713"/>
    <w:rsid w:val="00DC59D5"/>
    <w:rsid w:val="00DC6FA8"/>
    <w:rsid w:val="00DD0C19"/>
    <w:rsid w:val="00DD0E23"/>
    <w:rsid w:val="00DD16D5"/>
    <w:rsid w:val="00DD5863"/>
    <w:rsid w:val="00DD58D8"/>
    <w:rsid w:val="00DD6310"/>
    <w:rsid w:val="00DD6507"/>
    <w:rsid w:val="00DD6A2D"/>
    <w:rsid w:val="00DD6AA5"/>
    <w:rsid w:val="00DD6FAC"/>
    <w:rsid w:val="00DD7A19"/>
    <w:rsid w:val="00DD7AB4"/>
    <w:rsid w:val="00DE0A63"/>
    <w:rsid w:val="00DE0DE8"/>
    <w:rsid w:val="00DE2072"/>
    <w:rsid w:val="00DE28BC"/>
    <w:rsid w:val="00DE31A1"/>
    <w:rsid w:val="00DE454E"/>
    <w:rsid w:val="00DE48DD"/>
    <w:rsid w:val="00DE50FA"/>
    <w:rsid w:val="00DE56D9"/>
    <w:rsid w:val="00DE57C4"/>
    <w:rsid w:val="00DE5DE2"/>
    <w:rsid w:val="00DE5EDE"/>
    <w:rsid w:val="00DE6752"/>
    <w:rsid w:val="00DE6E2A"/>
    <w:rsid w:val="00DE6FC7"/>
    <w:rsid w:val="00DE72E6"/>
    <w:rsid w:val="00DE7C41"/>
    <w:rsid w:val="00DE7FCC"/>
    <w:rsid w:val="00DF007A"/>
    <w:rsid w:val="00DF0583"/>
    <w:rsid w:val="00DF0C91"/>
    <w:rsid w:val="00DF0F28"/>
    <w:rsid w:val="00DF13A4"/>
    <w:rsid w:val="00DF3993"/>
    <w:rsid w:val="00DF3D0F"/>
    <w:rsid w:val="00DF428E"/>
    <w:rsid w:val="00DF519A"/>
    <w:rsid w:val="00DF62AB"/>
    <w:rsid w:val="00DF6333"/>
    <w:rsid w:val="00DF6D96"/>
    <w:rsid w:val="00DF71A2"/>
    <w:rsid w:val="00DF79F6"/>
    <w:rsid w:val="00E00D5F"/>
    <w:rsid w:val="00E00F29"/>
    <w:rsid w:val="00E01227"/>
    <w:rsid w:val="00E012FB"/>
    <w:rsid w:val="00E020AD"/>
    <w:rsid w:val="00E02D01"/>
    <w:rsid w:val="00E036E1"/>
    <w:rsid w:val="00E040C8"/>
    <w:rsid w:val="00E04674"/>
    <w:rsid w:val="00E0472D"/>
    <w:rsid w:val="00E04DD8"/>
    <w:rsid w:val="00E0505C"/>
    <w:rsid w:val="00E055CD"/>
    <w:rsid w:val="00E07CC7"/>
    <w:rsid w:val="00E1003D"/>
    <w:rsid w:val="00E10077"/>
    <w:rsid w:val="00E10E20"/>
    <w:rsid w:val="00E1106E"/>
    <w:rsid w:val="00E11070"/>
    <w:rsid w:val="00E115A1"/>
    <w:rsid w:val="00E129AC"/>
    <w:rsid w:val="00E134D1"/>
    <w:rsid w:val="00E13668"/>
    <w:rsid w:val="00E13FAA"/>
    <w:rsid w:val="00E145EE"/>
    <w:rsid w:val="00E14697"/>
    <w:rsid w:val="00E152A2"/>
    <w:rsid w:val="00E1675B"/>
    <w:rsid w:val="00E1696C"/>
    <w:rsid w:val="00E1711B"/>
    <w:rsid w:val="00E2000A"/>
    <w:rsid w:val="00E20698"/>
    <w:rsid w:val="00E21B1A"/>
    <w:rsid w:val="00E21C62"/>
    <w:rsid w:val="00E21D81"/>
    <w:rsid w:val="00E223E8"/>
    <w:rsid w:val="00E22D4F"/>
    <w:rsid w:val="00E2324F"/>
    <w:rsid w:val="00E233A6"/>
    <w:rsid w:val="00E247B0"/>
    <w:rsid w:val="00E249EF"/>
    <w:rsid w:val="00E2520D"/>
    <w:rsid w:val="00E26838"/>
    <w:rsid w:val="00E2685E"/>
    <w:rsid w:val="00E26D8F"/>
    <w:rsid w:val="00E27181"/>
    <w:rsid w:val="00E27604"/>
    <w:rsid w:val="00E27CF3"/>
    <w:rsid w:val="00E27D36"/>
    <w:rsid w:val="00E3097F"/>
    <w:rsid w:val="00E30DCF"/>
    <w:rsid w:val="00E311AE"/>
    <w:rsid w:val="00E31328"/>
    <w:rsid w:val="00E313F7"/>
    <w:rsid w:val="00E31D8C"/>
    <w:rsid w:val="00E328E2"/>
    <w:rsid w:val="00E33EB7"/>
    <w:rsid w:val="00E33FE4"/>
    <w:rsid w:val="00E34612"/>
    <w:rsid w:val="00E35A24"/>
    <w:rsid w:val="00E36B83"/>
    <w:rsid w:val="00E36F02"/>
    <w:rsid w:val="00E37A2F"/>
    <w:rsid w:val="00E37BE7"/>
    <w:rsid w:val="00E40F74"/>
    <w:rsid w:val="00E40FD3"/>
    <w:rsid w:val="00E41D37"/>
    <w:rsid w:val="00E41DB3"/>
    <w:rsid w:val="00E42F40"/>
    <w:rsid w:val="00E43488"/>
    <w:rsid w:val="00E44325"/>
    <w:rsid w:val="00E44D2A"/>
    <w:rsid w:val="00E45EDC"/>
    <w:rsid w:val="00E50BFF"/>
    <w:rsid w:val="00E50CB5"/>
    <w:rsid w:val="00E50EA5"/>
    <w:rsid w:val="00E510AA"/>
    <w:rsid w:val="00E51A62"/>
    <w:rsid w:val="00E51EAC"/>
    <w:rsid w:val="00E53AB4"/>
    <w:rsid w:val="00E53E3F"/>
    <w:rsid w:val="00E54A9F"/>
    <w:rsid w:val="00E552E8"/>
    <w:rsid w:val="00E55E29"/>
    <w:rsid w:val="00E56132"/>
    <w:rsid w:val="00E57C67"/>
    <w:rsid w:val="00E57DB0"/>
    <w:rsid w:val="00E60EA2"/>
    <w:rsid w:val="00E61498"/>
    <w:rsid w:val="00E61E10"/>
    <w:rsid w:val="00E628F5"/>
    <w:rsid w:val="00E62D33"/>
    <w:rsid w:val="00E63038"/>
    <w:rsid w:val="00E6360F"/>
    <w:rsid w:val="00E63CE7"/>
    <w:rsid w:val="00E648D6"/>
    <w:rsid w:val="00E64E2B"/>
    <w:rsid w:val="00E65767"/>
    <w:rsid w:val="00E6690A"/>
    <w:rsid w:val="00E66982"/>
    <w:rsid w:val="00E674DD"/>
    <w:rsid w:val="00E70217"/>
    <w:rsid w:val="00E70D4A"/>
    <w:rsid w:val="00E70DE7"/>
    <w:rsid w:val="00E72EBA"/>
    <w:rsid w:val="00E72F20"/>
    <w:rsid w:val="00E73A11"/>
    <w:rsid w:val="00E73CD9"/>
    <w:rsid w:val="00E73ECB"/>
    <w:rsid w:val="00E740AD"/>
    <w:rsid w:val="00E74694"/>
    <w:rsid w:val="00E74D71"/>
    <w:rsid w:val="00E75A04"/>
    <w:rsid w:val="00E75C98"/>
    <w:rsid w:val="00E767C1"/>
    <w:rsid w:val="00E76878"/>
    <w:rsid w:val="00E76E0E"/>
    <w:rsid w:val="00E77412"/>
    <w:rsid w:val="00E7751E"/>
    <w:rsid w:val="00E7781B"/>
    <w:rsid w:val="00E807EA"/>
    <w:rsid w:val="00E80CB6"/>
    <w:rsid w:val="00E815FB"/>
    <w:rsid w:val="00E8165B"/>
    <w:rsid w:val="00E81BED"/>
    <w:rsid w:val="00E8207C"/>
    <w:rsid w:val="00E842E2"/>
    <w:rsid w:val="00E85761"/>
    <w:rsid w:val="00E875B9"/>
    <w:rsid w:val="00E8769F"/>
    <w:rsid w:val="00E90B40"/>
    <w:rsid w:val="00E92B36"/>
    <w:rsid w:val="00E94672"/>
    <w:rsid w:val="00E948CA"/>
    <w:rsid w:val="00E95441"/>
    <w:rsid w:val="00E96563"/>
    <w:rsid w:val="00E97A6F"/>
    <w:rsid w:val="00E97B8C"/>
    <w:rsid w:val="00E97F47"/>
    <w:rsid w:val="00EA02F4"/>
    <w:rsid w:val="00EA04FF"/>
    <w:rsid w:val="00EA15AC"/>
    <w:rsid w:val="00EA2651"/>
    <w:rsid w:val="00EA2960"/>
    <w:rsid w:val="00EA35DB"/>
    <w:rsid w:val="00EA3BC2"/>
    <w:rsid w:val="00EA477D"/>
    <w:rsid w:val="00EA52E7"/>
    <w:rsid w:val="00EA67B9"/>
    <w:rsid w:val="00EA6D49"/>
    <w:rsid w:val="00EA74B2"/>
    <w:rsid w:val="00EA7774"/>
    <w:rsid w:val="00EA7C47"/>
    <w:rsid w:val="00EB0909"/>
    <w:rsid w:val="00EB1606"/>
    <w:rsid w:val="00EB1E99"/>
    <w:rsid w:val="00EB2732"/>
    <w:rsid w:val="00EB3AF1"/>
    <w:rsid w:val="00EB3F28"/>
    <w:rsid w:val="00EB44BF"/>
    <w:rsid w:val="00EB4630"/>
    <w:rsid w:val="00EB47E3"/>
    <w:rsid w:val="00EB564C"/>
    <w:rsid w:val="00EB616D"/>
    <w:rsid w:val="00EB641E"/>
    <w:rsid w:val="00EB675F"/>
    <w:rsid w:val="00EB7ADD"/>
    <w:rsid w:val="00EC2A8A"/>
    <w:rsid w:val="00EC34E0"/>
    <w:rsid w:val="00EC3EED"/>
    <w:rsid w:val="00EC3F29"/>
    <w:rsid w:val="00EC64F4"/>
    <w:rsid w:val="00EC6678"/>
    <w:rsid w:val="00EC66D5"/>
    <w:rsid w:val="00EC714F"/>
    <w:rsid w:val="00EC74A8"/>
    <w:rsid w:val="00ED29DD"/>
    <w:rsid w:val="00ED3630"/>
    <w:rsid w:val="00ED3C06"/>
    <w:rsid w:val="00ED427C"/>
    <w:rsid w:val="00ED5413"/>
    <w:rsid w:val="00ED584E"/>
    <w:rsid w:val="00ED5868"/>
    <w:rsid w:val="00ED5E65"/>
    <w:rsid w:val="00ED6292"/>
    <w:rsid w:val="00ED768A"/>
    <w:rsid w:val="00ED76DA"/>
    <w:rsid w:val="00EE1346"/>
    <w:rsid w:val="00EE1CF2"/>
    <w:rsid w:val="00EE1E4E"/>
    <w:rsid w:val="00EE1EB8"/>
    <w:rsid w:val="00EE2855"/>
    <w:rsid w:val="00EE37A7"/>
    <w:rsid w:val="00EE502C"/>
    <w:rsid w:val="00EE506B"/>
    <w:rsid w:val="00EE5127"/>
    <w:rsid w:val="00EE5401"/>
    <w:rsid w:val="00EE65DB"/>
    <w:rsid w:val="00EE732C"/>
    <w:rsid w:val="00EE73B9"/>
    <w:rsid w:val="00EE7BCC"/>
    <w:rsid w:val="00EE7D31"/>
    <w:rsid w:val="00EF04DA"/>
    <w:rsid w:val="00EF0ABD"/>
    <w:rsid w:val="00EF1121"/>
    <w:rsid w:val="00EF244B"/>
    <w:rsid w:val="00EF322B"/>
    <w:rsid w:val="00EF38C1"/>
    <w:rsid w:val="00EF3DB6"/>
    <w:rsid w:val="00EF4D50"/>
    <w:rsid w:val="00EF60A7"/>
    <w:rsid w:val="00EF74EF"/>
    <w:rsid w:val="00EF77E5"/>
    <w:rsid w:val="00EF7A48"/>
    <w:rsid w:val="00EF7CCE"/>
    <w:rsid w:val="00F00283"/>
    <w:rsid w:val="00F02120"/>
    <w:rsid w:val="00F021F5"/>
    <w:rsid w:val="00F02872"/>
    <w:rsid w:val="00F0341D"/>
    <w:rsid w:val="00F035B5"/>
    <w:rsid w:val="00F03708"/>
    <w:rsid w:val="00F03968"/>
    <w:rsid w:val="00F064C2"/>
    <w:rsid w:val="00F0741E"/>
    <w:rsid w:val="00F07CC2"/>
    <w:rsid w:val="00F07DCF"/>
    <w:rsid w:val="00F10088"/>
    <w:rsid w:val="00F10983"/>
    <w:rsid w:val="00F10C5B"/>
    <w:rsid w:val="00F11855"/>
    <w:rsid w:val="00F11B36"/>
    <w:rsid w:val="00F12E87"/>
    <w:rsid w:val="00F12FA6"/>
    <w:rsid w:val="00F142D0"/>
    <w:rsid w:val="00F15903"/>
    <w:rsid w:val="00F15E8D"/>
    <w:rsid w:val="00F16CC5"/>
    <w:rsid w:val="00F16F99"/>
    <w:rsid w:val="00F1750D"/>
    <w:rsid w:val="00F203DA"/>
    <w:rsid w:val="00F214DC"/>
    <w:rsid w:val="00F2153A"/>
    <w:rsid w:val="00F2238B"/>
    <w:rsid w:val="00F2261E"/>
    <w:rsid w:val="00F22E23"/>
    <w:rsid w:val="00F22F6C"/>
    <w:rsid w:val="00F24AA1"/>
    <w:rsid w:val="00F2561E"/>
    <w:rsid w:val="00F2766D"/>
    <w:rsid w:val="00F27753"/>
    <w:rsid w:val="00F27923"/>
    <w:rsid w:val="00F2798E"/>
    <w:rsid w:val="00F27E6D"/>
    <w:rsid w:val="00F300E5"/>
    <w:rsid w:val="00F3078D"/>
    <w:rsid w:val="00F30B00"/>
    <w:rsid w:val="00F30DB0"/>
    <w:rsid w:val="00F314FA"/>
    <w:rsid w:val="00F32F99"/>
    <w:rsid w:val="00F354EE"/>
    <w:rsid w:val="00F3552F"/>
    <w:rsid w:val="00F36275"/>
    <w:rsid w:val="00F3627B"/>
    <w:rsid w:val="00F40631"/>
    <w:rsid w:val="00F43BE4"/>
    <w:rsid w:val="00F43C88"/>
    <w:rsid w:val="00F43C9F"/>
    <w:rsid w:val="00F44BF6"/>
    <w:rsid w:val="00F468E2"/>
    <w:rsid w:val="00F4696A"/>
    <w:rsid w:val="00F46AA7"/>
    <w:rsid w:val="00F50924"/>
    <w:rsid w:val="00F53A56"/>
    <w:rsid w:val="00F53B0C"/>
    <w:rsid w:val="00F54111"/>
    <w:rsid w:val="00F5492A"/>
    <w:rsid w:val="00F55D08"/>
    <w:rsid w:val="00F5754D"/>
    <w:rsid w:val="00F607F8"/>
    <w:rsid w:val="00F61EB1"/>
    <w:rsid w:val="00F634F1"/>
    <w:rsid w:val="00F65A07"/>
    <w:rsid w:val="00F67038"/>
    <w:rsid w:val="00F67313"/>
    <w:rsid w:val="00F679FE"/>
    <w:rsid w:val="00F70380"/>
    <w:rsid w:val="00F70911"/>
    <w:rsid w:val="00F70CDC"/>
    <w:rsid w:val="00F71774"/>
    <w:rsid w:val="00F71E49"/>
    <w:rsid w:val="00F72936"/>
    <w:rsid w:val="00F72DAD"/>
    <w:rsid w:val="00F747E3"/>
    <w:rsid w:val="00F75D28"/>
    <w:rsid w:val="00F764F9"/>
    <w:rsid w:val="00F76AE7"/>
    <w:rsid w:val="00F779F2"/>
    <w:rsid w:val="00F80B73"/>
    <w:rsid w:val="00F828B1"/>
    <w:rsid w:val="00F83CC5"/>
    <w:rsid w:val="00F8437F"/>
    <w:rsid w:val="00F84CE6"/>
    <w:rsid w:val="00F855B2"/>
    <w:rsid w:val="00F85EC7"/>
    <w:rsid w:val="00F867CD"/>
    <w:rsid w:val="00F87274"/>
    <w:rsid w:val="00F872D8"/>
    <w:rsid w:val="00F879EA"/>
    <w:rsid w:val="00F87CB8"/>
    <w:rsid w:val="00F9008A"/>
    <w:rsid w:val="00F901FD"/>
    <w:rsid w:val="00F90324"/>
    <w:rsid w:val="00F903B9"/>
    <w:rsid w:val="00F91FF8"/>
    <w:rsid w:val="00F9340C"/>
    <w:rsid w:val="00F93931"/>
    <w:rsid w:val="00F95230"/>
    <w:rsid w:val="00F960BC"/>
    <w:rsid w:val="00F96232"/>
    <w:rsid w:val="00F9678D"/>
    <w:rsid w:val="00FA040E"/>
    <w:rsid w:val="00FA06BB"/>
    <w:rsid w:val="00FA19DB"/>
    <w:rsid w:val="00FA1EA1"/>
    <w:rsid w:val="00FA22EA"/>
    <w:rsid w:val="00FA2DE9"/>
    <w:rsid w:val="00FA48A6"/>
    <w:rsid w:val="00FA5053"/>
    <w:rsid w:val="00FA59A0"/>
    <w:rsid w:val="00FA5B34"/>
    <w:rsid w:val="00FA5BE6"/>
    <w:rsid w:val="00FA7027"/>
    <w:rsid w:val="00FA7CD5"/>
    <w:rsid w:val="00FB0EBA"/>
    <w:rsid w:val="00FB0ED1"/>
    <w:rsid w:val="00FB1DC3"/>
    <w:rsid w:val="00FB3A8D"/>
    <w:rsid w:val="00FB3E0A"/>
    <w:rsid w:val="00FB597B"/>
    <w:rsid w:val="00FB5DB5"/>
    <w:rsid w:val="00FB6136"/>
    <w:rsid w:val="00FB65D5"/>
    <w:rsid w:val="00FB67DF"/>
    <w:rsid w:val="00FB6C39"/>
    <w:rsid w:val="00FC0816"/>
    <w:rsid w:val="00FC0C8F"/>
    <w:rsid w:val="00FC0CCE"/>
    <w:rsid w:val="00FC1363"/>
    <w:rsid w:val="00FC1CAF"/>
    <w:rsid w:val="00FC21DD"/>
    <w:rsid w:val="00FC2ABE"/>
    <w:rsid w:val="00FC326C"/>
    <w:rsid w:val="00FC37B8"/>
    <w:rsid w:val="00FC4450"/>
    <w:rsid w:val="00FC44D8"/>
    <w:rsid w:val="00FC55ED"/>
    <w:rsid w:val="00FC56F3"/>
    <w:rsid w:val="00FC582C"/>
    <w:rsid w:val="00FC5FC4"/>
    <w:rsid w:val="00FC6B03"/>
    <w:rsid w:val="00FC7509"/>
    <w:rsid w:val="00FC7A01"/>
    <w:rsid w:val="00FC7A77"/>
    <w:rsid w:val="00FD0476"/>
    <w:rsid w:val="00FD0DE3"/>
    <w:rsid w:val="00FD2298"/>
    <w:rsid w:val="00FD285E"/>
    <w:rsid w:val="00FD2CBD"/>
    <w:rsid w:val="00FD3590"/>
    <w:rsid w:val="00FD4CAF"/>
    <w:rsid w:val="00FD5226"/>
    <w:rsid w:val="00FD5FB4"/>
    <w:rsid w:val="00FD68DE"/>
    <w:rsid w:val="00FE000A"/>
    <w:rsid w:val="00FE0C2C"/>
    <w:rsid w:val="00FE1333"/>
    <w:rsid w:val="00FE1823"/>
    <w:rsid w:val="00FE1D98"/>
    <w:rsid w:val="00FE2E62"/>
    <w:rsid w:val="00FE3625"/>
    <w:rsid w:val="00FE409A"/>
    <w:rsid w:val="00FE545B"/>
    <w:rsid w:val="00FE6B57"/>
    <w:rsid w:val="00FE78F6"/>
    <w:rsid w:val="00FF025F"/>
    <w:rsid w:val="00FF0443"/>
    <w:rsid w:val="00FF0CA4"/>
    <w:rsid w:val="00FF30AA"/>
    <w:rsid w:val="00FF4375"/>
    <w:rsid w:val="00FF4B00"/>
    <w:rsid w:val="00FF4E73"/>
    <w:rsid w:val="00FF63B0"/>
    <w:rsid w:val="00FF6EC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E26847"/>
  <w14:defaultImageDpi w14:val="300"/>
  <w15:docId w15:val="{49DC33AE-55B6-2243-8CA7-9A0324635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Overskrift1">
    <w:name w:val="heading 1"/>
    <w:basedOn w:val="Normal"/>
    <w:next w:val="Normal"/>
    <w:link w:val="Overskrift1Tegn"/>
    <w:qFormat/>
    <w:rsid w:val="00DC0793"/>
    <w:pPr>
      <w:tabs>
        <w:tab w:val="left" w:pos="360"/>
        <w:tab w:val="left" w:pos="851"/>
        <w:tab w:val="left" w:pos="1701"/>
      </w:tabs>
      <w:autoSpaceDE w:val="0"/>
      <w:autoSpaceDN w:val="0"/>
      <w:adjustRightInd w:val="0"/>
      <w:jc w:val="center"/>
      <w:outlineLvl w:val="0"/>
    </w:pPr>
    <w:rPr>
      <w:rFonts w:ascii="Garamond" w:hAnsi="Garamond"/>
      <w:b/>
      <w:bCs/>
      <w:iCs/>
      <w:sz w:val="40"/>
      <w:szCs w:val="40"/>
    </w:rPr>
  </w:style>
  <w:style w:type="paragraph" w:styleId="Overskrift2">
    <w:name w:val="heading 2"/>
    <w:basedOn w:val="Normal"/>
    <w:next w:val="Garamond13"/>
    <w:link w:val="Overskrift2Tegn"/>
    <w:unhideWhenUsed/>
    <w:qFormat/>
    <w:rsid w:val="0046476A"/>
    <w:pPr>
      <w:keepNext/>
      <w:spacing w:after="60"/>
      <w:outlineLvl w:val="1"/>
    </w:pPr>
    <w:rPr>
      <w:rFonts w:ascii="Garamond" w:eastAsiaTheme="majorEastAsia" w:hAnsi="Garamond" w:cstheme="majorBidi"/>
      <w:b/>
      <w:bCs/>
      <w:iCs/>
      <w:sz w:val="28"/>
      <w:szCs w:val="28"/>
    </w:rPr>
  </w:style>
  <w:style w:type="paragraph" w:styleId="Overskrift3">
    <w:name w:val="heading 3"/>
    <w:basedOn w:val="Garamond13"/>
    <w:next w:val="Garamond13"/>
    <w:link w:val="Overskrift3Tegn"/>
    <w:unhideWhenUsed/>
    <w:qFormat/>
    <w:rsid w:val="00CD3C19"/>
    <w:pPr>
      <w:outlineLvl w:val="2"/>
    </w:pPr>
    <w:rPr>
      <w:b/>
      <w:sz w:val="36"/>
      <w:szCs w:val="36"/>
    </w:rPr>
  </w:style>
  <w:style w:type="paragraph" w:styleId="Overskrift4">
    <w:name w:val="heading 4"/>
    <w:basedOn w:val="Garamond13"/>
    <w:next w:val="Garamond13"/>
    <w:link w:val="Overskrift4Tegn"/>
    <w:unhideWhenUsed/>
    <w:qFormat/>
    <w:rsid w:val="00CD3C19"/>
    <w:pPr>
      <w:tabs>
        <w:tab w:val="left" w:pos="1134"/>
        <w:tab w:val="left" w:pos="2268"/>
      </w:tabs>
      <w:spacing w:before="240"/>
      <w:outlineLvl w:val="3"/>
    </w:pPr>
    <w:rPr>
      <w:b/>
      <w:noProof/>
      <w:sz w:val="32"/>
      <w:szCs w:val="32"/>
      <w:lang w:val="en-US"/>
    </w:rPr>
  </w:style>
  <w:style w:type="paragraph" w:styleId="Overskrift5">
    <w:name w:val="heading 5"/>
    <w:basedOn w:val="Normal"/>
    <w:next w:val="Garamond13"/>
    <w:link w:val="Overskrift5Tegn"/>
    <w:unhideWhenUsed/>
    <w:qFormat/>
    <w:rsid w:val="00CD3C19"/>
    <w:pPr>
      <w:keepNext/>
      <w:keepLines/>
      <w:spacing w:before="260"/>
      <w:outlineLvl w:val="4"/>
    </w:pPr>
    <w:rPr>
      <w:rFonts w:ascii="Garamond" w:eastAsiaTheme="majorEastAsia" w:hAnsi="Garamond" w:cstheme="majorBidi"/>
      <w:b/>
      <w:bCs/>
      <w:noProof/>
      <w:sz w:val="28"/>
      <w:szCs w:val="28"/>
      <w:lang w:val="en-US"/>
    </w:rPr>
  </w:style>
  <w:style w:type="paragraph" w:styleId="Overskrift6">
    <w:name w:val="heading 6"/>
    <w:basedOn w:val="Normal"/>
    <w:next w:val="Garamond13"/>
    <w:link w:val="Overskrift6Tegn"/>
    <w:unhideWhenUsed/>
    <w:qFormat/>
    <w:rsid w:val="0038640C"/>
    <w:pPr>
      <w:keepNext/>
      <w:keepLines/>
      <w:spacing w:before="260"/>
      <w:outlineLvl w:val="5"/>
    </w:pPr>
    <w:rPr>
      <w:rFonts w:ascii="Garamond" w:eastAsiaTheme="majorEastAsia" w:hAnsi="Garamond" w:cstheme="majorBidi"/>
      <w:iCs/>
      <w:sz w:val="26"/>
      <w:szCs w:val="26"/>
      <w:u w:val="single"/>
    </w:rPr>
  </w:style>
  <w:style w:type="paragraph" w:styleId="Overskrift7">
    <w:name w:val="heading 7"/>
    <w:basedOn w:val="Garamond13"/>
    <w:next w:val="Garamond13"/>
    <w:link w:val="Overskrift7Tegn"/>
    <w:unhideWhenUsed/>
    <w:qFormat/>
    <w:rsid w:val="001165EA"/>
    <w:pPr>
      <w:outlineLvl w:val="6"/>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2431EB"/>
    <w:pPr>
      <w:tabs>
        <w:tab w:val="center" w:pos="4819"/>
        <w:tab w:val="right" w:pos="9638"/>
      </w:tabs>
    </w:pPr>
  </w:style>
  <w:style w:type="character" w:customStyle="1" w:styleId="SidefodTegn">
    <w:name w:val="Sidefod Tegn"/>
    <w:link w:val="Sidefod"/>
    <w:rsid w:val="002431EB"/>
    <w:rPr>
      <w:sz w:val="24"/>
      <w:szCs w:val="24"/>
    </w:rPr>
  </w:style>
  <w:style w:type="character" w:styleId="Sidetal">
    <w:name w:val="page number"/>
    <w:rsid w:val="002431EB"/>
  </w:style>
  <w:style w:type="character" w:styleId="Hyperlink">
    <w:name w:val="Hyperlink"/>
    <w:rsid w:val="00360F5A"/>
    <w:rPr>
      <w:color w:val="0000FF"/>
      <w:u w:val="single"/>
    </w:rPr>
  </w:style>
  <w:style w:type="paragraph" w:styleId="Sidehoved">
    <w:name w:val="header"/>
    <w:basedOn w:val="Normal"/>
    <w:link w:val="SidehovedTegn"/>
    <w:rsid w:val="000005A3"/>
    <w:pPr>
      <w:tabs>
        <w:tab w:val="center" w:pos="4819"/>
        <w:tab w:val="right" w:pos="9638"/>
      </w:tabs>
    </w:pPr>
  </w:style>
  <w:style w:type="character" w:customStyle="1" w:styleId="SidehovedTegn">
    <w:name w:val="Sidehoved Tegn"/>
    <w:link w:val="Sidehoved"/>
    <w:rsid w:val="000005A3"/>
    <w:rPr>
      <w:sz w:val="24"/>
      <w:szCs w:val="24"/>
    </w:rPr>
  </w:style>
  <w:style w:type="character" w:styleId="BesgtLink">
    <w:name w:val="FollowedHyperlink"/>
    <w:rsid w:val="00287942"/>
    <w:rPr>
      <w:color w:val="800080"/>
      <w:u w:val="single"/>
    </w:rPr>
  </w:style>
  <w:style w:type="table" w:styleId="Tabel-Gitter">
    <w:name w:val="Table Grid"/>
    <w:basedOn w:val="Tabel-Normal"/>
    <w:rsid w:val="002D7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rsid w:val="00DC0793"/>
    <w:rPr>
      <w:rFonts w:ascii="Garamond" w:hAnsi="Garamond"/>
      <w:b/>
      <w:bCs/>
      <w:iCs/>
      <w:sz w:val="40"/>
      <w:szCs w:val="40"/>
    </w:rPr>
  </w:style>
  <w:style w:type="paragraph" w:styleId="Dokumentoversigt">
    <w:name w:val="Document Map"/>
    <w:basedOn w:val="Normal"/>
    <w:link w:val="DokumentoversigtTegn"/>
    <w:rsid w:val="000F4C0F"/>
    <w:rPr>
      <w:rFonts w:ascii="Lucida Grande" w:hAnsi="Lucida Grande" w:cs="Lucida Grande"/>
    </w:rPr>
  </w:style>
  <w:style w:type="character" w:customStyle="1" w:styleId="DokumentoversigtTegn">
    <w:name w:val="Dokumentoversigt Tegn"/>
    <w:basedOn w:val="Standardskrifttypeiafsnit"/>
    <w:link w:val="Dokumentoversigt"/>
    <w:rsid w:val="000F4C0F"/>
    <w:rPr>
      <w:rFonts w:ascii="Lucida Grande" w:hAnsi="Lucida Grande" w:cs="Lucida Grande"/>
      <w:sz w:val="24"/>
      <w:szCs w:val="24"/>
    </w:rPr>
  </w:style>
  <w:style w:type="paragraph" w:customStyle="1" w:styleId="Typografi1">
    <w:name w:val="Typografi1"/>
    <w:basedOn w:val="Typografi2"/>
    <w:next w:val="Overskrift1"/>
    <w:qFormat/>
    <w:rsid w:val="0024503D"/>
  </w:style>
  <w:style w:type="paragraph" w:customStyle="1" w:styleId="Typografi2">
    <w:name w:val="Typografi2"/>
    <w:basedOn w:val="Overskrift1"/>
    <w:next w:val="Overskrift2"/>
    <w:qFormat/>
    <w:rsid w:val="0024503D"/>
  </w:style>
  <w:style w:type="character" w:customStyle="1" w:styleId="Overskrift3Tegn">
    <w:name w:val="Overskrift 3 Tegn"/>
    <w:basedOn w:val="Standardskrifttypeiafsnit"/>
    <w:link w:val="Overskrift3"/>
    <w:rsid w:val="00CD3C19"/>
    <w:rPr>
      <w:rFonts w:ascii="Garamond" w:eastAsiaTheme="majorEastAsia" w:hAnsi="Garamond" w:cstheme="majorBidi"/>
      <w:b/>
      <w:bCs/>
      <w:iCs/>
      <w:sz w:val="36"/>
      <w:szCs w:val="36"/>
    </w:rPr>
  </w:style>
  <w:style w:type="character" w:customStyle="1" w:styleId="Overskrift2Tegn">
    <w:name w:val="Overskrift 2 Tegn"/>
    <w:basedOn w:val="Standardskrifttypeiafsnit"/>
    <w:link w:val="Overskrift2"/>
    <w:rsid w:val="0046476A"/>
    <w:rPr>
      <w:rFonts w:ascii="Garamond" w:eastAsiaTheme="majorEastAsia" w:hAnsi="Garamond" w:cstheme="majorBidi"/>
      <w:b/>
      <w:bCs/>
      <w:iCs/>
      <w:sz w:val="28"/>
      <w:szCs w:val="28"/>
    </w:rPr>
  </w:style>
  <w:style w:type="paragraph" w:customStyle="1" w:styleId="Garamond13">
    <w:name w:val="Garamond13"/>
    <w:qFormat/>
    <w:rsid w:val="008048BC"/>
    <w:pPr>
      <w:tabs>
        <w:tab w:val="left" w:pos="851"/>
        <w:tab w:val="left" w:pos="6498"/>
      </w:tabs>
      <w:spacing w:before="120"/>
    </w:pPr>
    <w:rPr>
      <w:rFonts w:ascii="Garamond" w:eastAsiaTheme="majorEastAsia" w:hAnsi="Garamond" w:cstheme="majorBidi"/>
      <w:bCs/>
      <w:iCs/>
      <w:sz w:val="26"/>
      <w:szCs w:val="26"/>
    </w:rPr>
  </w:style>
  <w:style w:type="paragraph" w:customStyle="1" w:styleId="Garamond14">
    <w:name w:val="Garamond14"/>
    <w:basedOn w:val="Garamond13"/>
    <w:qFormat/>
    <w:rsid w:val="00793D2D"/>
    <w:rPr>
      <w:sz w:val="28"/>
    </w:rPr>
  </w:style>
  <w:style w:type="paragraph" w:styleId="Afsenderadresse">
    <w:name w:val="envelope return"/>
    <w:basedOn w:val="Normal"/>
    <w:rsid w:val="00793D2D"/>
    <w:rPr>
      <w:rFonts w:asciiTheme="majorHAnsi" w:eastAsiaTheme="majorEastAsia" w:hAnsiTheme="majorHAnsi" w:cstheme="majorBidi"/>
      <w:sz w:val="20"/>
      <w:szCs w:val="20"/>
    </w:rPr>
  </w:style>
  <w:style w:type="paragraph" w:customStyle="1" w:styleId="Underskrift1">
    <w:name w:val="Underskrift1"/>
    <w:basedOn w:val="Overskrift1"/>
    <w:rsid w:val="0024503D"/>
    <w:rPr>
      <w:b w:val="0"/>
      <w:bCs w:val="0"/>
      <w:iCs w:val="0"/>
      <w:sz w:val="36"/>
      <w:szCs w:val="36"/>
    </w:rPr>
  </w:style>
  <w:style w:type="paragraph" w:styleId="Undertitel">
    <w:name w:val="Subtitle"/>
    <w:basedOn w:val="Normal"/>
    <w:next w:val="Normal"/>
    <w:link w:val="UndertitelTegn"/>
    <w:qFormat/>
    <w:rsid w:val="0024503D"/>
    <w:pPr>
      <w:spacing w:after="60"/>
      <w:jc w:val="center"/>
      <w:outlineLvl w:val="1"/>
    </w:pPr>
    <w:rPr>
      <w:rFonts w:asciiTheme="majorHAnsi" w:eastAsiaTheme="majorEastAsia" w:hAnsiTheme="majorHAnsi" w:cstheme="majorBidi"/>
    </w:rPr>
  </w:style>
  <w:style w:type="character" w:customStyle="1" w:styleId="UndertitelTegn">
    <w:name w:val="Undertitel Tegn"/>
    <w:basedOn w:val="Standardskrifttypeiafsnit"/>
    <w:link w:val="Undertitel"/>
    <w:rsid w:val="0024503D"/>
    <w:rPr>
      <w:rFonts w:asciiTheme="majorHAnsi" w:eastAsiaTheme="majorEastAsia" w:hAnsiTheme="majorHAnsi" w:cstheme="majorBidi"/>
      <w:sz w:val="24"/>
      <w:szCs w:val="24"/>
    </w:rPr>
  </w:style>
  <w:style w:type="paragraph" w:customStyle="1" w:styleId="Gar-forside">
    <w:name w:val="Gar-forside"/>
    <w:basedOn w:val="Garamond13"/>
    <w:qFormat/>
    <w:rsid w:val="000204EB"/>
    <w:pPr>
      <w:jc w:val="center"/>
    </w:pPr>
    <w:rPr>
      <w:sz w:val="36"/>
      <w:szCs w:val="36"/>
    </w:rPr>
  </w:style>
  <w:style w:type="paragraph" w:styleId="Markeringsbobletekst">
    <w:name w:val="Balloon Text"/>
    <w:basedOn w:val="Normal"/>
    <w:link w:val="MarkeringsbobletekstTegn"/>
    <w:rsid w:val="008C616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rsid w:val="008C616F"/>
    <w:rPr>
      <w:rFonts w:ascii="Lucida Grande" w:hAnsi="Lucida Grande" w:cs="Lucida Grande"/>
      <w:sz w:val="18"/>
      <w:szCs w:val="18"/>
    </w:rPr>
  </w:style>
  <w:style w:type="paragraph" w:styleId="Listeafsnit">
    <w:name w:val="List Paragraph"/>
    <w:basedOn w:val="Normal"/>
    <w:uiPriority w:val="34"/>
    <w:qFormat/>
    <w:rsid w:val="00803A30"/>
    <w:pPr>
      <w:ind w:left="720"/>
      <w:contextualSpacing/>
    </w:pPr>
  </w:style>
  <w:style w:type="character" w:customStyle="1" w:styleId="Overskrift4Tegn">
    <w:name w:val="Overskrift 4 Tegn"/>
    <w:basedOn w:val="Standardskrifttypeiafsnit"/>
    <w:link w:val="Overskrift4"/>
    <w:rsid w:val="00CD3C19"/>
    <w:rPr>
      <w:rFonts w:ascii="Garamond" w:eastAsiaTheme="majorEastAsia" w:hAnsi="Garamond" w:cstheme="majorBidi"/>
      <w:b/>
      <w:bCs/>
      <w:iCs/>
      <w:noProof/>
      <w:sz w:val="32"/>
      <w:szCs w:val="32"/>
      <w:lang w:val="en-US"/>
    </w:rPr>
  </w:style>
  <w:style w:type="character" w:customStyle="1" w:styleId="Overskrift5Tegn">
    <w:name w:val="Overskrift 5 Tegn"/>
    <w:basedOn w:val="Standardskrifttypeiafsnit"/>
    <w:link w:val="Overskrift5"/>
    <w:rsid w:val="00CD3C19"/>
    <w:rPr>
      <w:rFonts w:ascii="Garamond" w:eastAsiaTheme="majorEastAsia" w:hAnsi="Garamond" w:cstheme="majorBidi"/>
      <w:b/>
      <w:bCs/>
      <w:noProof/>
      <w:sz w:val="28"/>
      <w:szCs w:val="28"/>
      <w:lang w:val="en-US"/>
    </w:rPr>
  </w:style>
  <w:style w:type="paragraph" w:customStyle="1" w:styleId="Garamond11">
    <w:name w:val="Garamond11"/>
    <w:basedOn w:val="Garamond13"/>
    <w:qFormat/>
    <w:rsid w:val="00A804C9"/>
    <w:rPr>
      <w:sz w:val="22"/>
      <w:szCs w:val="22"/>
    </w:rPr>
  </w:style>
  <w:style w:type="character" w:customStyle="1" w:styleId="Overskrift6Tegn">
    <w:name w:val="Overskrift 6 Tegn"/>
    <w:basedOn w:val="Standardskrifttypeiafsnit"/>
    <w:link w:val="Overskrift6"/>
    <w:rsid w:val="0038640C"/>
    <w:rPr>
      <w:rFonts w:ascii="Garamond" w:eastAsiaTheme="majorEastAsia" w:hAnsi="Garamond" w:cstheme="majorBidi"/>
      <w:iCs/>
      <w:sz w:val="26"/>
      <w:szCs w:val="26"/>
      <w:u w:val="single"/>
    </w:rPr>
  </w:style>
  <w:style w:type="paragraph" w:customStyle="1" w:styleId="Garamond12">
    <w:name w:val="Garamond12"/>
    <w:basedOn w:val="Garamond11"/>
    <w:qFormat/>
    <w:rsid w:val="00D1713A"/>
    <w:rPr>
      <w:sz w:val="24"/>
      <w:szCs w:val="24"/>
    </w:rPr>
  </w:style>
  <w:style w:type="character" w:customStyle="1" w:styleId="Overskrift7Tegn">
    <w:name w:val="Overskrift 7 Tegn"/>
    <w:basedOn w:val="Standardskrifttypeiafsnit"/>
    <w:link w:val="Overskrift7"/>
    <w:rsid w:val="001165EA"/>
    <w:rPr>
      <w:rFonts w:ascii="Garamond" w:eastAsiaTheme="majorEastAsia" w:hAnsi="Garamond" w:cstheme="majorBidi"/>
      <w:bCs/>
      <w:iCs/>
      <w:sz w:val="26"/>
      <w:szCs w:val="26"/>
    </w:rPr>
  </w:style>
  <w:style w:type="character" w:styleId="Fremhv">
    <w:name w:val="Emphasis"/>
    <w:basedOn w:val="Standardskrifttypeiafsnit"/>
    <w:qFormat/>
    <w:rsid w:val="008D35EC"/>
    <w:rPr>
      <w:i/>
      <w:iCs/>
    </w:rPr>
  </w:style>
  <w:style w:type="character" w:styleId="Strk">
    <w:name w:val="Strong"/>
    <w:basedOn w:val="Standardskrifttypeiafsnit"/>
    <w:qFormat/>
    <w:rsid w:val="00834CA6"/>
    <w:rPr>
      <w:b/>
      <w:bCs/>
    </w:rPr>
  </w:style>
  <w:style w:type="paragraph" w:styleId="Billedtekst">
    <w:name w:val="caption"/>
    <w:basedOn w:val="Normal"/>
    <w:next w:val="Normal"/>
    <w:unhideWhenUsed/>
    <w:qFormat/>
    <w:rsid w:val="00AC7751"/>
    <w:pPr>
      <w:spacing w:after="200"/>
    </w:pPr>
    <w:rPr>
      <w:b/>
      <w:bCs/>
      <w:color w:val="4F81BD" w:themeColor="accent1"/>
      <w:sz w:val="18"/>
      <w:szCs w:val="18"/>
    </w:rPr>
  </w:style>
  <w:style w:type="paragraph" w:styleId="Korrektur">
    <w:name w:val="Revision"/>
    <w:hidden/>
    <w:uiPriority w:val="99"/>
    <w:semiHidden/>
    <w:rsid w:val="00E36B83"/>
  </w:style>
  <w:style w:type="paragraph" w:customStyle="1" w:styleId="Garamond4">
    <w:name w:val="Garamond4"/>
    <w:basedOn w:val="Garamond13"/>
    <w:qFormat/>
    <w:rsid w:val="00655E91"/>
    <w:rPr>
      <w:sz w:val="8"/>
      <w:szCs w:val="8"/>
    </w:rPr>
  </w:style>
  <w:style w:type="paragraph" w:styleId="Indholdsfortegnelse1">
    <w:name w:val="toc 1"/>
    <w:basedOn w:val="Normal"/>
    <w:next w:val="Normal"/>
    <w:autoRedefine/>
    <w:rsid w:val="001C318A"/>
  </w:style>
  <w:style w:type="paragraph" w:styleId="Indholdsfortegnelse2">
    <w:name w:val="toc 2"/>
    <w:basedOn w:val="Normal"/>
    <w:next w:val="Normal"/>
    <w:autoRedefine/>
    <w:uiPriority w:val="39"/>
    <w:rsid w:val="001C318A"/>
    <w:pPr>
      <w:ind w:left="240"/>
    </w:pPr>
  </w:style>
  <w:style w:type="paragraph" w:styleId="Indholdsfortegnelse3">
    <w:name w:val="toc 3"/>
    <w:basedOn w:val="Normal"/>
    <w:next w:val="Normal"/>
    <w:autoRedefine/>
    <w:uiPriority w:val="39"/>
    <w:rsid w:val="001C318A"/>
    <w:pPr>
      <w:ind w:left="480"/>
    </w:pPr>
  </w:style>
  <w:style w:type="paragraph" w:styleId="Indholdsfortegnelse4">
    <w:name w:val="toc 4"/>
    <w:basedOn w:val="Normal"/>
    <w:next w:val="Normal"/>
    <w:autoRedefine/>
    <w:uiPriority w:val="39"/>
    <w:rsid w:val="001C318A"/>
    <w:pPr>
      <w:ind w:left="720"/>
    </w:pPr>
  </w:style>
  <w:style w:type="paragraph" w:styleId="Indholdsfortegnelse5">
    <w:name w:val="toc 5"/>
    <w:basedOn w:val="Normal"/>
    <w:next w:val="Normal"/>
    <w:autoRedefine/>
    <w:uiPriority w:val="39"/>
    <w:rsid w:val="001C318A"/>
    <w:pPr>
      <w:ind w:left="960"/>
    </w:pPr>
  </w:style>
  <w:style w:type="paragraph" w:styleId="Indholdsfortegnelse6">
    <w:name w:val="toc 6"/>
    <w:basedOn w:val="Normal"/>
    <w:next w:val="Normal"/>
    <w:autoRedefine/>
    <w:uiPriority w:val="39"/>
    <w:rsid w:val="001C318A"/>
    <w:pPr>
      <w:ind w:left="1200"/>
    </w:pPr>
  </w:style>
  <w:style w:type="paragraph" w:styleId="Indholdsfortegnelse7">
    <w:name w:val="toc 7"/>
    <w:basedOn w:val="Normal"/>
    <w:next w:val="Normal"/>
    <w:autoRedefine/>
    <w:uiPriority w:val="39"/>
    <w:rsid w:val="001C318A"/>
    <w:pPr>
      <w:ind w:left="1440"/>
    </w:pPr>
  </w:style>
  <w:style w:type="paragraph" w:styleId="Indholdsfortegnelse8">
    <w:name w:val="toc 8"/>
    <w:basedOn w:val="Normal"/>
    <w:next w:val="Normal"/>
    <w:autoRedefine/>
    <w:rsid w:val="001C318A"/>
    <w:pPr>
      <w:ind w:left="1680"/>
    </w:pPr>
  </w:style>
  <w:style w:type="paragraph" w:styleId="Indholdsfortegnelse9">
    <w:name w:val="toc 9"/>
    <w:basedOn w:val="Normal"/>
    <w:next w:val="Normal"/>
    <w:autoRedefine/>
    <w:rsid w:val="001C318A"/>
    <w:pPr>
      <w:ind w:left="1920"/>
    </w:pPr>
  </w:style>
  <w:style w:type="character" w:styleId="Ulstomtale">
    <w:name w:val="Unresolved Mention"/>
    <w:basedOn w:val="Standardskrifttypeiafsnit"/>
    <w:uiPriority w:val="99"/>
    <w:semiHidden/>
    <w:unhideWhenUsed/>
    <w:rsid w:val="002821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arsjorgen.dk/velkommen-til/temaoversigt.html" TargetMode="External"/><Relationship Id="rId18" Type="http://schemas.openxmlformats.org/officeDocument/2006/relationships/hyperlink" Target="http://www.kartoffeltysker.d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useumsilkeborg.dk/Default.aspx?AreaID=6"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kb.dk/da/nb/fag/dafos/index.html" TargetMode="External"/><Relationship Id="rId20" Type="http://schemas.openxmlformats.org/officeDocument/2006/relationships/hyperlink" Target="http://larsjorgen.dk/velkommen-til/introduk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rsjorgen.d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arsjorgen.dk/projekterne/index.html" TargetMode="External"/><Relationship Id="rId23" Type="http://schemas.openxmlformats.org/officeDocument/2006/relationships/image" Target="media/image5.png"/><Relationship Id="rId10" Type="http://schemas.openxmlformats.org/officeDocument/2006/relationships/hyperlink" Target="mailto:larsjorgen@murogrum.dk" TargetMode="External"/><Relationship Id="rId19" Type="http://schemas.openxmlformats.org/officeDocument/2006/relationships/hyperlink" Target="http://larsjorgen.dk/velkommen-til/index.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larsjorgen.dk/velkommen/index.html" TargetMode="External"/><Relationship Id="rId22" Type="http://schemas.openxmlformats.org/officeDocument/2006/relationships/hyperlink" Target="http://www.larsjorgen.d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Tegnestuen:Users:larsjorgenjakobsen:Library:Application%20Support:Microsoft:Office:Brugerskabeloner:Mine%20skabeloner:Garamond.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53EF9-26BC-3944-A9FC-7B685885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Tegnestuen:Users:larsjorgenjakobsen:Library:Application%20Support:Microsoft:Office:Brugerskabeloner:Mine%20skabeloner:Garamond.dotx</Template>
  <TotalTime>13130</TotalTime>
  <Pages>21</Pages>
  <Words>7009</Words>
  <Characters>42758</Characters>
  <Application>Microsoft Office Word</Application>
  <DocSecurity>0</DocSecurity>
  <Lines>356</Lines>
  <Paragraphs>99</Paragraphs>
  <ScaleCrop>false</ScaleCrop>
  <HeadingPairs>
    <vt:vector size="2" baseType="variant">
      <vt:variant>
        <vt:lpstr>Titel</vt:lpstr>
      </vt:variant>
      <vt:variant>
        <vt:i4>1</vt:i4>
      </vt:variant>
    </vt:vector>
  </HeadingPairs>
  <TitlesOfParts>
    <vt:vector size="1" baseType="lpstr">
      <vt:lpstr>Efterkommere af Jens Andersen</vt:lpstr>
    </vt:vector>
  </TitlesOfParts>
  <Company>MUR OG RUM</Company>
  <LinksUpToDate>false</LinksUpToDate>
  <CharactersWithSpaces>49668</CharactersWithSpaces>
  <SharedDoc>false</SharedDoc>
  <HLinks>
    <vt:vector size="102" baseType="variant">
      <vt:variant>
        <vt:i4>1441832</vt:i4>
      </vt:variant>
      <vt:variant>
        <vt:i4>24</vt:i4>
      </vt:variant>
      <vt:variant>
        <vt:i4>0</vt:i4>
      </vt:variant>
      <vt:variant>
        <vt:i4>5</vt:i4>
      </vt:variant>
      <vt:variant>
        <vt:lpwstr>http://da.wikipedia.org/wiki/Bygningsfredning</vt:lpwstr>
      </vt:variant>
      <vt:variant>
        <vt:lpwstr/>
      </vt:variant>
      <vt:variant>
        <vt:i4>1441846</vt:i4>
      </vt:variant>
      <vt:variant>
        <vt:i4>21</vt:i4>
      </vt:variant>
      <vt:variant>
        <vt:i4>0</vt:i4>
      </vt:variant>
      <vt:variant>
        <vt:i4>5</vt:i4>
      </vt:variant>
      <vt:variant>
        <vt:lpwstr>http://da.wikipedia.org/wiki/1894</vt:lpwstr>
      </vt:variant>
      <vt:variant>
        <vt:lpwstr/>
      </vt:variant>
      <vt:variant>
        <vt:i4>3080269</vt:i4>
      </vt:variant>
      <vt:variant>
        <vt:i4>18</vt:i4>
      </vt:variant>
      <vt:variant>
        <vt:i4>0</vt:i4>
      </vt:variant>
      <vt:variant>
        <vt:i4>5</vt:i4>
      </vt:variant>
      <vt:variant>
        <vt:lpwstr>http://da.wikipedia.org/w/index.php?title=Fyr-_og_Vagerv%C3%A6senet&amp;action=edit&amp;redlink=1</vt:lpwstr>
      </vt:variant>
      <vt:variant>
        <vt:lpwstr/>
      </vt:variant>
      <vt:variant>
        <vt:i4>852034</vt:i4>
      </vt:variant>
      <vt:variant>
        <vt:i4>15</vt:i4>
      </vt:variant>
      <vt:variant>
        <vt:i4>0</vt:i4>
      </vt:variant>
      <vt:variant>
        <vt:i4>5</vt:i4>
      </vt:variant>
      <vt:variant>
        <vt:lpwstr>http://www.sjov-fritid.dk/flansmose/1088.htm</vt:lpwstr>
      </vt:variant>
      <vt:variant>
        <vt:lpwstr/>
      </vt:variant>
      <vt:variant>
        <vt:i4>65603</vt:i4>
      </vt:variant>
      <vt:variant>
        <vt:i4>12</vt:i4>
      </vt:variant>
      <vt:variant>
        <vt:i4>0</vt:i4>
      </vt:variant>
      <vt:variant>
        <vt:i4>5</vt:i4>
      </vt:variant>
      <vt:variant>
        <vt:lpwstr>http://www.sjov-fritid.dk/flansmose/1094.htm</vt:lpwstr>
      </vt:variant>
      <vt:variant>
        <vt:lpwstr/>
      </vt:variant>
      <vt:variant>
        <vt:i4>6356994</vt:i4>
      </vt:variant>
      <vt:variant>
        <vt:i4>9</vt:i4>
      </vt:variant>
      <vt:variant>
        <vt:i4>0</vt:i4>
      </vt:variant>
      <vt:variant>
        <vt:i4>5</vt:i4>
      </vt:variant>
      <vt:variant>
        <vt:lpwstr>http://ddd.dda.dk/nygaard/visning_billed.asp?id=48103&amp;sort=f</vt:lpwstr>
      </vt:variant>
      <vt:variant>
        <vt:lpwstr/>
      </vt:variant>
      <vt:variant>
        <vt:i4>6029423</vt:i4>
      </vt:variant>
      <vt:variant>
        <vt:i4>6</vt:i4>
      </vt:variant>
      <vt:variant>
        <vt:i4>0</vt:i4>
      </vt:variant>
      <vt:variant>
        <vt:i4>5</vt:i4>
      </vt:variant>
      <vt:variant>
        <vt:lpwstr>http://www.skeel.info/showmedia.php?mediaID=5863&amp;tngpage=1324</vt:lpwstr>
      </vt:variant>
      <vt:variant>
        <vt:lpwstr/>
      </vt:variant>
      <vt:variant>
        <vt:i4>589926</vt:i4>
      </vt:variant>
      <vt:variant>
        <vt:i4>5023</vt:i4>
      </vt:variant>
      <vt:variant>
        <vt:i4>1030</vt:i4>
      </vt:variant>
      <vt:variant>
        <vt:i4>1</vt:i4>
      </vt:variant>
      <vt:variant>
        <vt:lpwstr>1747 nyg_093_1427</vt:lpwstr>
      </vt:variant>
      <vt:variant>
        <vt:lpwstr/>
      </vt:variant>
      <vt:variant>
        <vt:i4>458857</vt:i4>
      </vt:variant>
      <vt:variant>
        <vt:i4>5027</vt:i4>
      </vt:variant>
      <vt:variant>
        <vt:i4>1031</vt:i4>
      </vt:variant>
      <vt:variant>
        <vt:i4>1</vt:i4>
      </vt:variant>
      <vt:variant>
        <vt:lpwstr>1749 nyg_093_1428</vt:lpwstr>
      </vt:variant>
      <vt:variant>
        <vt:lpwstr/>
      </vt:variant>
      <vt:variant>
        <vt:i4>458856</vt:i4>
      </vt:variant>
      <vt:variant>
        <vt:i4>5031</vt:i4>
      </vt:variant>
      <vt:variant>
        <vt:i4>1032</vt:i4>
      </vt:variant>
      <vt:variant>
        <vt:i4>1</vt:i4>
      </vt:variant>
      <vt:variant>
        <vt:lpwstr>1749 nyg_093_1429</vt:lpwstr>
      </vt:variant>
      <vt:variant>
        <vt:lpwstr/>
      </vt:variant>
      <vt:variant>
        <vt:i4>4521999</vt:i4>
      </vt:variant>
      <vt:variant>
        <vt:i4>6938</vt:i4>
      </vt:variant>
      <vt:variant>
        <vt:i4>1036</vt:i4>
      </vt:variant>
      <vt:variant>
        <vt:i4>1</vt:i4>
      </vt:variant>
      <vt:variant>
        <vt:lpwstr>nyg_290_1356</vt:lpwstr>
      </vt:variant>
      <vt:variant>
        <vt:lpwstr/>
      </vt:variant>
      <vt:variant>
        <vt:i4>4194316</vt:i4>
      </vt:variant>
      <vt:variant>
        <vt:i4>6943</vt:i4>
      </vt:variant>
      <vt:variant>
        <vt:i4>1037</vt:i4>
      </vt:variant>
      <vt:variant>
        <vt:i4>1</vt:i4>
      </vt:variant>
      <vt:variant>
        <vt:lpwstr>nyg_290_1363</vt:lpwstr>
      </vt:variant>
      <vt:variant>
        <vt:lpwstr/>
      </vt:variant>
      <vt:variant>
        <vt:i4>589926</vt:i4>
      </vt:variant>
      <vt:variant>
        <vt:i4>6949</vt:i4>
      </vt:variant>
      <vt:variant>
        <vt:i4>1027</vt:i4>
      </vt:variant>
      <vt:variant>
        <vt:i4>1</vt:i4>
      </vt:variant>
      <vt:variant>
        <vt:lpwstr>1818 nyg_290_1335</vt:lpwstr>
      </vt:variant>
      <vt:variant>
        <vt:lpwstr/>
      </vt:variant>
      <vt:variant>
        <vt:i4>65645</vt:i4>
      </vt:variant>
      <vt:variant>
        <vt:i4>6953</vt:i4>
      </vt:variant>
      <vt:variant>
        <vt:i4>1028</vt:i4>
      </vt:variant>
      <vt:variant>
        <vt:i4>1</vt:i4>
      </vt:variant>
      <vt:variant>
        <vt:lpwstr>1860 nyg_290_1339</vt:lpwstr>
      </vt:variant>
      <vt:variant>
        <vt:lpwstr/>
      </vt:variant>
      <vt:variant>
        <vt:i4>15990842</vt:i4>
      </vt:variant>
      <vt:variant>
        <vt:i4>14509</vt:i4>
      </vt:variant>
      <vt:variant>
        <vt:i4>1026</vt:i4>
      </vt:variant>
      <vt:variant>
        <vt:i4>1</vt:i4>
      </vt:variant>
      <vt:variant>
        <vt:lpwstr>nørrevinkel2-1</vt:lpwstr>
      </vt:variant>
      <vt:variant>
        <vt:lpwstr/>
      </vt:variant>
      <vt:variant>
        <vt:i4>13303905</vt:i4>
      </vt:variant>
      <vt:variant>
        <vt:i4>38722</vt:i4>
      </vt:variant>
      <vt:variant>
        <vt:i4>1034</vt:i4>
      </vt:variant>
      <vt:variant>
        <vt:i4>1</vt:i4>
      </vt:variant>
      <vt:variant>
        <vt:lpwstr>Bækmark2b</vt:lpwstr>
      </vt:variant>
      <vt:variant>
        <vt:lpwstr/>
      </vt:variant>
      <vt:variant>
        <vt:i4>6815787</vt:i4>
      </vt:variant>
      <vt:variant>
        <vt:i4>38727</vt:i4>
      </vt:variant>
      <vt:variant>
        <vt:i4>1035</vt:i4>
      </vt:variant>
      <vt:variant>
        <vt:i4>1</vt:i4>
      </vt:variant>
      <vt:variant>
        <vt:lpwstr>Bekmark2 1894 1951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Efterkommere af Jens Andersen</dc:title>
  <dc:subject/>
  <dc:creator>Lars Jørgen Jakobsen</dc:creator>
  <cp:keywords/>
  <dc:description/>
  <cp:lastModifiedBy>Lars Jørgen Jakobsen</cp:lastModifiedBy>
  <cp:revision>108</cp:revision>
  <cp:lastPrinted>2014-08-11T20:07:00Z</cp:lastPrinted>
  <dcterms:created xsi:type="dcterms:W3CDTF">2014-01-28T11:03:00Z</dcterms:created>
  <dcterms:modified xsi:type="dcterms:W3CDTF">2021-06-13T12:09:00Z</dcterms:modified>
</cp:coreProperties>
</file>